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D38FD" w:rsidR="00DA0B67" w:rsidP="7B1597C9" w:rsidRDefault="00DA0B67" w14:paraId="6B7F5F98" w14:textId="77777777">
      <w:pPr>
        <w:pStyle w:val="Title"/>
        <w:jc w:val="center"/>
      </w:pPr>
      <w:r w:rsidR="4CC1612A">
        <w:rPr/>
        <w:t>MILWAUKEE COUNTY BOARD OF SUPERVISORS</w:t>
      </w:r>
    </w:p>
    <w:p w:rsidRPr="003D38FD" w:rsidR="00DA0B67" w:rsidRDefault="00DA0B67" w14:paraId="672A6659" w14:textId="77777777">
      <w:pPr>
        <w:jc w:val="center"/>
        <w:rPr>
          <w:b/>
          <w:sz w:val="24"/>
        </w:rPr>
      </w:pPr>
    </w:p>
    <w:p w:rsidRPr="003D38FD" w:rsidR="00DA0B67" w:rsidRDefault="00DA0B67" w14:paraId="0A37501D" w14:textId="77777777">
      <w:pPr>
        <w:jc w:val="center"/>
        <w:rPr>
          <w:b/>
          <w:sz w:val="24"/>
        </w:rPr>
      </w:pPr>
    </w:p>
    <w:p w:rsidRPr="003D38FD" w:rsidR="00C51025" w:rsidP="72B87171" w:rsidRDefault="02BE6742" w14:paraId="5B843049" w14:textId="2F6571C0">
      <w:pPr>
        <w:rPr>
          <w:b/>
          <w:bCs/>
          <w:sz w:val="24"/>
          <w:szCs w:val="24"/>
        </w:rPr>
      </w:pPr>
      <w:r w:rsidRPr="342CFE7A">
        <w:rPr>
          <w:b/>
          <w:bCs/>
          <w:sz w:val="24"/>
          <w:szCs w:val="24"/>
        </w:rPr>
        <w:t>DATE:</w:t>
      </w:r>
      <w:r w:rsidR="00DA0B67">
        <w:tab/>
      </w:r>
      <w:r w:rsidRPr="342CFE7A" w:rsidR="500D61D9">
        <w:rPr>
          <w:b/>
          <w:bCs/>
          <w:sz w:val="24"/>
          <w:szCs w:val="24"/>
        </w:rPr>
        <w:t xml:space="preserve">June </w:t>
      </w:r>
      <w:r w:rsidRPr="342CFE7A" w:rsidR="175E1609">
        <w:rPr>
          <w:b/>
          <w:bCs/>
          <w:sz w:val="24"/>
          <w:szCs w:val="24"/>
        </w:rPr>
        <w:t>1</w:t>
      </w:r>
      <w:r w:rsidRPr="342CFE7A" w:rsidR="43DD13D6">
        <w:rPr>
          <w:b/>
          <w:bCs/>
          <w:sz w:val="24"/>
          <w:szCs w:val="24"/>
        </w:rPr>
        <w:t>8</w:t>
      </w:r>
      <w:r w:rsidRPr="342CFE7A" w:rsidR="175E1609">
        <w:rPr>
          <w:b/>
          <w:bCs/>
          <w:sz w:val="24"/>
          <w:szCs w:val="24"/>
        </w:rPr>
        <w:t>, 2026</w:t>
      </w:r>
    </w:p>
    <w:p w:rsidRPr="003D38FD" w:rsidR="003F411F" w:rsidRDefault="003F411F" w14:paraId="5DAB6C7B" w14:textId="77777777">
      <w:pPr>
        <w:rPr>
          <w:b/>
          <w:sz w:val="24"/>
        </w:rPr>
      </w:pPr>
    </w:p>
    <w:p w:rsidRPr="003D38FD" w:rsidR="00C51025" w:rsidP="7B1597C9" w:rsidRDefault="51682592" w14:paraId="7EA30DF6" w14:textId="779C150F">
      <w:pPr>
        <w:pStyle w:val="Title"/>
        <w:rPr>
          <w:b w:val="1"/>
          <w:bCs w:val="1"/>
          <w:sz w:val="24"/>
          <w:szCs w:val="24"/>
        </w:rPr>
      </w:pPr>
      <w:r w:rsidR="59FCE4D0">
        <w:rPr/>
        <w:t>AMENDMENT NO.</w:t>
      </w:r>
      <w:r w:rsidR="1466F16B">
        <w:rPr/>
        <w:t xml:space="preserve"> 1</w:t>
      </w:r>
      <w:r w:rsidR="59FCE4D0">
        <w:rPr/>
        <w:t xml:space="preserve"> </w:t>
      </w:r>
      <w:r w:rsidR="6080EBE3">
        <w:rPr/>
        <w:t>to Item #</w:t>
      </w:r>
      <w:r w:rsidR="47B556C6">
        <w:rPr/>
        <w:t>8</w:t>
      </w:r>
    </w:p>
    <w:p w:rsidRPr="003D38FD" w:rsidR="00053D06" w:rsidRDefault="00053D06" w14:paraId="02EB378F" w14:textId="77777777">
      <w:pPr>
        <w:rPr>
          <w:b/>
          <w:sz w:val="24"/>
        </w:rPr>
      </w:pPr>
    </w:p>
    <w:p w:rsidR="00AB34CF" w:rsidP="342CFE7A" w:rsidRDefault="00285CBA" w14:paraId="65928258" w14:textId="5849F1DB">
      <w:pPr>
        <w:spacing w:line="360" w:lineRule="auto"/>
        <w:rPr>
          <w:b/>
          <w:bCs/>
          <w:sz w:val="24"/>
          <w:szCs w:val="24"/>
        </w:rPr>
      </w:pPr>
      <w:r>
        <w:rPr>
          <w:b/>
          <w:sz w:val="24"/>
        </w:rPr>
        <w:tab/>
      </w:r>
      <w:r w:rsidRPr="342CFE7A" w:rsidR="79569DFC">
        <w:rPr>
          <w:b/>
          <w:bCs/>
          <w:sz w:val="24"/>
          <w:szCs w:val="24"/>
        </w:rPr>
        <w:t xml:space="preserve">Resolution File No. </w:t>
      </w:r>
      <w:r w:rsidRPr="342CFE7A" w:rsidR="3EB5ABAF">
        <w:rPr>
          <w:b/>
          <w:bCs/>
          <w:sz w:val="24"/>
          <w:szCs w:val="24"/>
        </w:rPr>
        <w:t>26-</w:t>
      </w:r>
      <w:r w:rsidRPr="342CFE7A" w:rsidR="6BC832EF">
        <w:rPr>
          <w:b/>
          <w:bCs/>
          <w:sz w:val="24"/>
          <w:szCs w:val="24"/>
        </w:rPr>
        <w:t>483</w:t>
      </w:r>
    </w:p>
    <w:p w:rsidRPr="003D38FD" w:rsidR="00285CBA" w:rsidRDefault="00285CBA" w14:paraId="4FAF935E" w14:textId="77777777">
      <w:pPr>
        <w:spacing w:line="360" w:lineRule="auto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>Ordinance File No.</w:t>
      </w:r>
    </w:p>
    <w:p w:rsidRPr="003D38FD" w:rsidR="00DA0B67" w:rsidRDefault="00DA0B67" w14:paraId="6A05A809" w14:textId="77777777">
      <w:pPr>
        <w:rPr>
          <w:b/>
          <w:sz w:val="24"/>
        </w:rPr>
      </w:pPr>
    </w:p>
    <w:p w:rsidRPr="003D38FD" w:rsidR="00CE3CDD" w:rsidRDefault="00DA0B67" w14:paraId="0B3F5D64" w14:textId="0F07DA80">
      <w:pPr>
        <w:rPr>
          <w:b/>
          <w:sz w:val="24"/>
        </w:rPr>
      </w:pPr>
      <w:r w:rsidRPr="003D38FD">
        <w:rPr>
          <w:b/>
          <w:sz w:val="24"/>
        </w:rPr>
        <w:t>COMMITTEE:</w:t>
      </w:r>
      <w:r w:rsidR="00991116">
        <w:rPr>
          <w:b/>
          <w:sz w:val="24"/>
        </w:rPr>
        <w:tab/>
      </w:r>
      <w:r w:rsidR="00297250">
        <w:rPr>
          <w:b/>
          <w:sz w:val="24"/>
        </w:rPr>
        <w:t>Finance</w:t>
      </w:r>
      <w:r w:rsidRPr="003D38FD">
        <w:rPr>
          <w:b/>
          <w:sz w:val="24"/>
        </w:rPr>
        <w:tab/>
      </w:r>
      <w:r w:rsidR="003D38FD">
        <w:rPr>
          <w:b/>
          <w:sz w:val="24"/>
        </w:rPr>
        <w:t xml:space="preserve"> </w:t>
      </w:r>
    </w:p>
    <w:p w:rsidRPr="003D38FD" w:rsidR="003F411F" w:rsidRDefault="003F411F" w14:paraId="5A39BBE3" w14:textId="77777777">
      <w:pPr>
        <w:rPr>
          <w:b/>
          <w:sz w:val="24"/>
        </w:rPr>
      </w:pPr>
    </w:p>
    <w:p w:rsidRPr="003D38FD" w:rsidR="00DA0B67" w:rsidP="72B87171" w:rsidRDefault="4A4700B5" w14:paraId="5A32943A" w14:textId="166163A1">
      <w:pPr>
        <w:rPr>
          <w:b/>
          <w:bCs/>
          <w:sz w:val="24"/>
          <w:szCs w:val="24"/>
        </w:rPr>
      </w:pPr>
      <w:r w:rsidRPr="342CFE7A">
        <w:rPr>
          <w:b/>
          <w:bCs/>
          <w:sz w:val="24"/>
          <w:szCs w:val="24"/>
        </w:rPr>
        <w:t>OFFERED BY SUPERVISOR(S):</w:t>
      </w:r>
      <w:r w:rsidR="00553DCC">
        <w:tab/>
      </w:r>
      <w:r w:rsidRPr="342CFE7A" w:rsidR="1F67FC3F">
        <w:rPr>
          <w:b/>
          <w:bCs/>
          <w:sz w:val="24"/>
          <w:szCs w:val="24"/>
        </w:rPr>
        <w:t>Taylor</w:t>
      </w:r>
    </w:p>
    <w:p w:rsidRPr="003D38FD" w:rsidR="00CE3CDD" w:rsidRDefault="00CE3CDD" w14:paraId="41C8F396" w14:textId="77777777">
      <w:pPr>
        <w:rPr>
          <w:b/>
          <w:sz w:val="24"/>
        </w:rPr>
      </w:pPr>
    </w:p>
    <w:p w:rsidR="00DA0B67" w:rsidRDefault="00DA0B67" w14:paraId="45CE84A1" w14:textId="77777777">
      <w:pPr>
        <w:rPr>
          <w:b/>
          <w:sz w:val="24"/>
        </w:rPr>
      </w:pPr>
      <w:r w:rsidRPr="7B1597C9" w:rsidR="4CC1612A">
        <w:rPr>
          <w:b w:val="1"/>
          <w:bCs w:val="1"/>
          <w:sz w:val="24"/>
          <w:szCs w:val="24"/>
        </w:rPr>
        <w:t>ADD AND/OR DELETE AS FOLLOWS:</w:t>
      </w:r>
    </w:p>
    <w:p w:rsidR="00E434BF" w:rsidP="7B1597C9" w:rsidRDefault="00E434BF" w14:paraId="67B41791" w14:textId="12140A0C">
      <w:pPr>
        <w:pStyle w:val="Normal"/>
        <w:spacing w:line="259" w:lineRule="auto"/>
        <w:rPr>
          <w:sz w:val="24"/>
          <w:szCs w:val="24"/>
          <w:u w:val="single"/>
        </w:rPr>
      </w:pPr>
    </w:p>
    <w:p w:rsidR="342CFE7A" w:rsidP="342CFE7A" w:rsidRDefault="342CFE7A" w14:paraId="2825E970" w14:textId="7A871529">
      <w:pPr>
        <w:spacing w:line="259" w:lineRule="auto"/>
        <w:rPr>
          <w:b w:val="1"/>
          <w:bCs w:val="1"/>
          <w:sz w:val="24"/>
          <w:szCs w:val="24"/>
        </w:rPr>
      </w:pPr>
      <w:r w:rsidRPr="7B1597C9" w:rsidR="0CB78398">
        <w:rPr>
          <w:b w:val="1"/>
          <w:bCs w:val="1"/>
          <w:sz w:val="24"/>
          <w:szCs w:val="24"/>
        </w:rPr>
        <w:t xml:space="preserve">Amend the </w:t>
      </w:r>
      <w:r w:rsidRPr="7B1597C9" w:rsidR="0CB78398">
        <w:rPr>
          <w:b w:val="1"/>
          <w:bCs w:val="1"/>
          <w:sz w:val="24"/>
          <w:szCs w:val="24"/>
        </w:rPr>
        <w:t>BE IT FURTHE</w:t>
      </w:r>
      <w:r w:rsidRPr="7B1597C9" w:rsidR="4CB3AE90">
        <w:rPr>
          <w:b w:val="1"/>
          <w:bCs w:val="1"/>
          <w:sz w:val="24"/>
          <w:szCs w:val="24"/>
        </w:rPr>
        <w:t>R</w:t>
      </w:r>
      <w:r w:rsidRPr="7B1597C9" w:rsidR="0CB78398">
        <w:rPr>
          <w:b w:val="1"/>
          <w:bCs w:val="1"/>
          <w:sz w:val="24"/>
          <w:szCs w:val="24"/>
        </w:rPr>
        <w:t xml:space="preserve"> RESOLVED clause at or near line </w:t>
      </w:r>
      <w:r w:rsidRPr="7B1597C9" w:rsidR="7D5FA19A">
        <w:rPr>
          <w:b w:val="1"/>
          <w:bCs w:val="1"/>
          <w:sz w:val="24"/>
          <w:szCs w:val="24"/>
        </w:rPr>
        <w:t>42</w:t>
      </w:r>
      <w:r w:rsidRPr="7B1597C9" w:rsidR="18859C72">
        <w:rPr>
          <w:b w:val="1"/>
          <w:bCs w:val="1"/>
          <w:sz w:val="24"/>
          <w:szCs w:val="24"/>
        </w:rPr>
        <w:t xml:space="preserve"> as follows:</w:t>
      </w:r>
    </w:p>
    <w:p w:rsidRPr="00C73868" w:rsidR="342CFE7A" w:rsidP="7B1597C9" w:rsidRDefault="0E4AB132" w14:paraId="1B6DD2CE" w14:textId="246D6285">
      <w:pPr>
        <w:spacing w:before="240" w:after="240" w:line="259" w:lineRule="auto"/>
        <w:ind w:firstLine="720"/>
        <w:rPr>
          <w:sz w:val="24"/>
          <w:szCs w:val="24"/>
        </w:rPr>
      </w:pPr>
    </w:p>
    <w:p w:rsidRPr="00C73868" w:rsidR="342CFE7A" w:rsidP="7B1597C9" w:rsidRDefault="0E4AB132" w14:paraId="6623CB74" w14:textId="0F2095B7">
      <w:pPr>
        <w:spacing w:before="0" w:beforeAutospacing="off" w:after="0" w:afterAutospacing="off"/>
        <w:ind w:firstLine="720"/>
        <w:rPr>
          <w:rFonts w:ascii="Times New Roman" w:hAnsi="Times New Roman" w:eastAsia="Times New Roman" w:cs="Times New Roman"/>
          <w:strike w:val="1"/>
          <w:noProof w:val="0"/>
          <w:sz w:val="24"/>
          <w:szCs w:val="24"/>
          <w:lang w:val="en-US"/>
        </w:rPr>
      </w:pPr>
      <w:r w:rsidRPr="7B1597C9" w:rsidR="28645F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BE IT FURTHER RESOLVED, the Office of the Comptroller is authorized and directed to process an administrative transfer $195,803 of levy financed expenditure authority from Org. 9960 General County Debt Service to </w:t>
      </w:r>
      <w:r w:rsidRPr="7B1597C9" w:rsidR="664759AA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  <w:t xml:space="preserve">Project WP078201 </w:t>
      </w:r>
      <w:r w:rsidRPr="7B1597C9" w:rsidR="663EBCA6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  <w:t xml:space="preserve">- </w:t>
      </w:r>
      <w:r w:rsidRPr="7B1597C9" w:rsidR="664759AA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  <w:t>Oak Leaf Trail Hampshire Access.</w:t>
      </w:r>
      <w:r w:rsidRPr="7B1597C9" w:rsidR="664759A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7B1597C9" w:rsidR="28645F4F">
        <w:rPr>
          <w:rFonts w:ascii="Times New Roman" w:hAnsi="Times New Roman" w:eastAsia="Times New Roman" w:cs="Times New Roman"/>
          <w:i w:val="0"/>
          <w:iCs w:val="0"/>
          <w:strike w:val="1"/>
          <w:noProof w:val="0"/>
          <w:sz w:val="24"/>
          <w:szCs w:val="24"/>
          <w:u w:val="none"/>
          <w:lang w:val="en-US"/>
        </w:rPr>
        <w:t xml:space="preserve">finance projects with </w:t>
      </w:r>
      <w:r w:rsidRPr="7B1597C9" w:rsidR="28645F4F">
        <w:rPr>
          <w:rFonts w:ascii="Times New Roman" w:hAnsi="Times New Roman" w:eastAsia="Times New Roman" w:cs="Times New Roman"/>
          <w:i w:val="0"/>
          <w:iCs w:val="0"/>
          <w:strike w:val="1"/>
          <w:noProof w:val="0"/>
          <w:sz w:val="24"/>
          <w:szCs w:val="24"/>
          <w:u w:val="none"/>
          <w:lang w:val="en-US"/>
        </w:rPr>
        <w:t>anticipated</w:t>
      </w:r>
      <w:r w:rsidRPr="7B1597C9" w:rsidR="28645F4F">
        <w:rPr>
          <w:rFonts w:ascii="Times New Roman" w:hAnsi="Times New Roman" w:eastAsia="Times New Roman" w:cs="Times New Roman"/>
          <w:i w:val="0"/>
          <w:iCs w:val="0"/>
          <w:strike w:val="1"/>
          <w:noProof w:val="0"/>
          <w:sz w:val="24"/>
          <w:szCs w:val="24"/>
          <w:u w:val="none"/>
          <w:lang w:val="en-US"/>
        </w:rPr>
        <w:t xml:space="preserve"> shortfalls which include the projects below:</w:t>
      </w:r>
    </w:p>
    <w:p w:rsidRPr="00C73868" w:rsidR="342CFE7A" w:rsidP="7B1597C9" w:rsidRDefault="0E4AB132" w14:paraId="1CC1A7FB" w14:textId="3C8A2837">
      <w:pPr>
        <w:spacing w:before="0" w:beforeAutospacing="off" w:after="0" w:afterAutospacing="off"/>
        <w:ind w:firstLine="720"/>
        <w:rPr>
          <w:rFonts w:ascii="Times New Roman" w:hAnsi="Times New Roman" w:eastAsia="Times New Roman" w:cs="Times New Roman"/>
          <w:strike w:val="1"/>
          <w:noProof w:val="0"/>
          <w:sz w:val="24"/>
          <w:szCs w:val="24"/>
          <w:lang w:val="en-US"/>
        </w:rPr>
      </w:pPr>
    </w:p>
    <w:p w:rsidRPr="00C73868" w:rsidR="342CFE7A" w:rsidP="7B1597C9" w:rsidRDefault="0E4AB132" w14:paraId="4E710596" w14:textId="622131CC">
      <w:pPr>
        <w:pStyle w:val="ListParagraph"/>
        <w:numPr>
          <w:ilvl w:val="0"/>
          <w:numId w:val="4"/>
        </w:numPr>
        <w:spacing w:before="0" w:beforeAutospacing="off" w:after="0" w:afterAutospacing="off"/>
        <w:ind w:left="1080" w:right="0" w:hanging="360"/>
        <w:rPr>
          <w:rFonts w:ascii="Times New Roman" w:hAnsi="Times New Roman" w:eastAsia="Times New Roman" w:cs="Times New Roman"/>
          <w:strike w:val="1"/>
          <w:noProof w:val="0"/>
          <w:sz w:val="24"/>
          <w:szCs w:val="24"/>
          <w:lang w:val="en-US"/>
        </w:rPr>
      </w:pPr>
      <w:r w:rsidRPr="7B1597C9" w:rsidR="28645F4F">
        <w:rPr>
          <w:rFonts w:ascii="Times New Roman" w:hAnsi="Times New Roman" w:eastAsia="Times New Roman" w:cs="Times New Roman"/>
          <w:strike w:val="1"/>
          <w:noProof w:val="0"/>
          <w:sz w:val="24"/>
          <w:szCs w:val="24"/>
          <w:lang w:val="en-US"/>
        </w:rPr>
        <w:t>$110,000 – Project WT014101 – Kinnickinnic (“KK”) Washhouse Building Exhaust System Renewal</w:t>
      </w:r>
    </w:p>
    <w:p w:rsidRPr="00C73868" w:rsidR="342CFE7A" w:rsidP="7B1597C9" w:rsidRDefault="0E4AB132" w14:paraId="0733C12A" w14:textId="275911AB">
      <w:pPr>
        <w:pStyle w:val="ListParagraph"/>
        <w:numPr>
          <w:ilvl w:val="0"/>
          <w:numId w:val="4"/>
        </w:numPr>
        <w:spacing w:before="0" w:beforeAutospacing="off" w:after="0" w:afterAutospacing="off"/>
        <w:ind w:left="1080" w:right="0" w:hanging="360"/>
        <w:rPr>
          <w:rFonts w:ascii="Times New Roman" w:hAnsi="Times New Roman" w:eastAsia="Times New Roman" w:cs="Times New Roman"/>
          <w:strike w:val="1"/>
          <w:noProof w:val="0"/>
          <w:sz w:val="24"/>
          <w:szCs w:val="24"/>
          <w:lang w:val="en-US"/>
        </w:rPr>
      </w:pPr>
      <w:r w:rsidRPr="7B1597C9" w:rsidR="28645F4F">
        <w:rPr>
          <w:rFonts w:ascii="Times New Roman" w:hAnsi="Times New Roman" w:eastAsia="Times New Roman" w:cs="Times New Roman"/>
          <w:strike w:val="1"/>
          <w:noProof w:val="0"/>
          <w:sz w:val="24"/>
          <w:szCs w:val="24"/>
          <w:lang w:val="en-US"/>
        </w:rPr>
        <w:t>$85,803– Project WP078201 - Project WP078201 Oak Leaf Trail Hampshire Access</w:t>
      </w:r>
    </w:p>
    <w:sectPr w:rsidRPr="00C73868" w:rsidR="342CFE7A">
      <w:pgSz w:w="12240" w:h="15840" w:orient="portrait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3">
    <w:nsid w:val="40a642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0" w15:restartNumberingAfterBreak="0">
    <w:nsid w:val="00000402"/>
    <w:multiLevelType w:val="multilevel"/>
    <w:tmpl w:val="00000885"/>
    <w:lvl w:ilvl="0">
      <w:start w:val="49"/>
      <w:numFmt w:val="decimal"/>
      <w:lvlText w:val="%1"/>
      <w:lvlJc w:val="left"/>
      <w:pPr>
        <w:ind w:left="1460" w:hanging="1344"/>
      </w:pPr>
      <w:rPr>
        <w:rFonts w:ascii="Times New Roman" w:hAnsi="Times New Roman" w:cs="Times New Roman"/>
        <w:b w:val="0"/>
        <w:bCs w:val="0"/>
        <w:spacing w:val="12"/>
        <w:sz w:val="24"/>
        <w:szCs w:val="24"/>
      </w:rPr>
    </w:lvl>
    <w:lvl w:ilvl="1">
      <w:numFmt w:val="bullet"/>
      <w:lvlText w:val="•"/>
      <w:lvlJc w:val="left"/>
      <w:pPr>
        <w:ind w:left="2330" w:hanging="1344"/>
      </w:pPr>
    </w:lvl>
    <w:lvl w:ilvl="2">
      <w:numFmt w:val="bullet"/>
      <w:lvlText w:val="•"/>
      <w:lvlJc w:val="left"/>
      <w:pPr>
        <w:ind w:left="3200" w:hanging="1344"/>
      </w:pPr>
    </w:lvl>
    <w:lvl w:ilvl="3">
      <w:numFmt w:val="bullet"/>
      <w:lvlText w:val="•"/>
      <w:lvlJc w:val="left"/>
      <w:pPr>
        <w:ind w:left="4070" w:hanging="1344"/>
      </w:pPr>
    </w:lvl>
    <w:lvl w:ilvl="4">
      <w:numFmt w:val="bullet"/>
      <w:lvlText w:val="•"/>
      <w:lvlJc w:val="left"/>
      <w:pPr>
        <w:ind w:left="4940" w:hanging="1344"/>
      </w:pPr>
    </w:lvl>
    <w:lvl w:ilvl="5">
      <w:numFmt w:val="bullet"/>
      <w:lvlText w:val="•"/>
      <w:lvlJc w:val="left"/>
      <w:pPr>
        <w:ind w:left="5810" w:hanging="1344"/>
      </w:pPr>
    </w:lvl>
    <w:lvl w:ilvl="6">
      <w:numFmt w:val="bullet"/>
      <w:lvlText w:val="•"/>
      <w:lvlJc w:val="left"/>
      <w:pPr>
        <w:ind w:left="6680" w:hanging="1344"/>
      </w:pPr>
    </w:lvl>
    <w:lvl w:ilvl="7">
      <w:numFmt w:val="bullet"/>
      <w:lvlText w:val="•"/>
      <w:lvlJc w:val="left"/>
      <w:pPr>
        <w:ind w:left="7550" w:hanging="1344"/>
      </w:pPr>
    </w:lvl>
    <w:lvl w:ilvl="8">
      <w:numFmt w:val="bullet"/>
      <w:lvlText w:val="•"/>
      <w:lvlJc w:val="left"/>
      <w:pPr>
        <w:ind w:left="8420" w:hanging="1344"/>
      </w:pPr>
    </w:lvl>
  </w:abstractNum>
  <w:abstractNum w:abstractNumId="1" w15:restartNumberingAfterBreak="0">
    <w:nsid w:val="00000403"/>
    <w:multiLevelType w:val="multilevel"/>
    <w:tmpl w:val="00000886"/>
    <w:lvl w:ilvl="0">
      <w:start w:val="52"/>
      <w:numFmt w:val="decimal"/>
      <w:lvlText w:val="%1"/>
      <w:lvlJc w:val="left"/>
      <w:pPr>
        <w:ind w:left="740" w:hanging="624"/>
      </w:pPr>
      <w:rPr>
        <w:rFonts w:ascii="Times New Roman" w:hAnsi="Times New Roman" w:cs="Times New Roman"/>
        <w:b w:val="0"/>
        <w:bCs w:val="0"/>
        <w:spacing w:val="12"/>
        <w:sz w:val="24"/>
        <w:szCs w:val="24"/>
      </w:rPr>
    </w:lvl>
    <w:lvl w:ilvl="1">
      <w:numFmt w:val="bullet"/>
      <w:lvlText w:val="•"/>
      <w:lvlJc w:val="left"/>
      <w:pPr>
        <w:ind w:left="1682" w:hanging="624"/>
      </w:pPr>
    </w:lvl>
    <w:lvl w:ilvl="2">
      <w:numFmt w:val="bullet"/>
      <w:lvlText w:val="•"/>
      <w:lvlJc w:val="left"/>
      <w:pPr>
        <w:ind w:left="2624" w:hanging="624"/>
      </w:pPr>
    </w:lvl>
    <w:lvl w:ilvl="3">
      <w:numFmt w:val="bullet"/>
      <w:lvlText w:val="•"/>
      <w:lvlJc w:val="left"/>
      <w:pPr>
        <w:ind w:left="3566" w:hanging="624"/>
      </w:pPr>
    </w:lvl>
    <w:lvl w:ilvl="4">
      <w:numFmt w:val="bullet"/>
      <w:lvlText w:val="•"/>
      <w:lvlJc w:val="left"/>
      <w:pPr>
        <w:ind w:left="4508" w:hanging="624"/>
      </w:pPr>
    </w:lvl>
    <w:lvl w:ilvl="5">
      <w:numFmt w:val="bullet"/>
      <w:lvlText w:val="•"/>
      <w:lvlJc w:val="left"/>
      <w:pPr>
        <w:ind w:left="5450" w:hanging="624"/>
      </w:pPr>
    </w:lvl>
    <w:lvl w:ilvl="6">
      <w:numFmt w:val="bullet"/>
      <w:lvlText w:val="•"/>
      <w:lvlJc w:val="left"/>
      <w:pPr>
        <w:ind w:left="6392" w:hanging="624"/>
      </w:pPr>
    </w:lvl>
    <w:lvl w:ilvl="7">
      <w:numFmt w:val="bullet"/>
      <w:lvlText w:val="•"/>
      <w:lvlJc w:val="left"/>
      <w:pPr>
        <w:ind w:left="7334" w:hanging="624"/>
      </w:pPr>
    </w:lvl>
    <w:lvl w:ilvl="8">
      <w:numFmt w:val="bullet"/>
      <w:lvlText w:val="•"/>
      <w:lvlJc w:val="left"/>
      <w:pPr>
        <w:ind w:left="8276" w:hanging="624"/>
      </w:pPr>
    </w:lvl>
  </w:abstractNum>
  <w:abstractNum w:abstractNumId="2" w15:restartNumberingAfterBreak="0">
    <w:nsid w:val="18F79F0F"/>
    <w:multiLevelType w:val="hybridMultilevel"/>
    <w:tmpl w:val="81F61B38"/>
    <w:lvl w:ilvl="0" w:tplc="970ACF5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C99C24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FE652A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3AA5B1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2F0051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EF434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F6649B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A14C12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E96CF7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3"/>
  </w:num>
  <w:num w:numId="1" w16cid:durableId="874466010">
    <w:abstractNumId w:val="2"/>
  </w:num>
  <w:num w:numId="2" w16cid:durableId="90859410">
    <w:abstractNumId w:val="1"/>
  </w:num>
  <w:num w:numId="3" w16cid:durableId="19099286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75"/>
  <w:proofState w:spelling="clean" w:grammar="dirty"/>
  <w:attachedTemplate r:id="rId1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CDD"/>
    <w:rsid w:val="000053D5"/>
    <w:rsid w:val="00017129"/>
    <w:rsid w:val="00031402"/>
    <w:rsid w:val="00032B9B"/>
    <w:rsid w:val="00043107"/>
    <w:rsid w:val="00044060"/>
    <w:rsid w:val="00053D06"/>
    <w:rsid w:val="0007001C"/>
    <w:rsid w:val="00097136"/>
    <w:rsid w:val="000B7429"/>
    <w:rsid w:val="000D061C"/>
    <w:rsid w:val="000D66D8"/>
    <w:rsid w:val="000F5B49"/>
    <w:rsid w:val="000F6E5B"/>
    <w:rsid w:val="000F7655"/>
    <w:rsid w:val="00130E8B"/>
    <w:rsid w:val="0013325B"/>
    <w:rsid w:val="0014386C"/>
    <w:rsid w:val="00181339"/>
    <w:rsid w:val="0018683A"/>
    <w:rsid w:val="00192951"/>
    <w:rsid w:val="001A4376"/>
    <w:rsid w:val="001A7500"/>
    <w:rsid w:val="001A754A"/>
    <w:rsid w:val="001A76A6"/>
    <w:rsid w:val="001C55E0"/>
    <w:rsid w:val="001C67C6"/>
    <w:rsid w:val="001D6E5A"/>
    <w:rsid w:val="001E00E4"/>
    <w:rsid w:val="001E30B0"/>
    <w:rsid w:val="001E5945"/>
    <w:rsid w:val="001F755B"/>
    <w:rsid w:val="00200217"/>
    <w:rsid w:val="0020254D"/>
    <w:rsid w:val="00203994"/>
    <w:rsid w:val="0021106B"/>
    <w:rsid w:val="00217ED9"/>
    <w:rsid w:val="00225577"/>
    <w:rsid w:val="00225900"/>
    <w:rsid w:val="00227D6D"/>
    <w:rsid w:val="002306E4"/>
    <w:rsid w:val="00237B33"/>
    <w:rsid w:val="0025274E"/>
    <w:rsid w:val="00267B35"/>
    <w:rsid w:val="00281275"/>
    <w:rsid w:val="00285CBA"/>
    <w:rsid w:val="00290513"/>
    <w:rsid w:val="00297250"/>
    <w:rsid w:val="002E36C8"/>
    <w:rsid w:val="002E443F"/>
    <w:rsid w:val="002F7AE1"/>
    <w:rsid w:val="00315A8D"/>
    <w:rsid w:val="00324CF0"/>
    <w:rsid w:val="00335C38"/>
    <w:rsid w:val="00342914"/>
    <w:rsid w:val="00354A20"/>
    <w:rsid w:val="00364713"/>
    <w:rsid w:val="0039137F"/>
    <w:rsid w:val="003939A0"/>
    <w:rsid w:val="003B301A"/>
    <w:rsid w:val="003C411C"/>
    <w:rsid w:val="003D38FD"/>
    <w:rsid w:val="003F0E19"/>
    <w:rsid w:val="003F140F"/>
    <w:rsid w:val="003F40EE"/>
    <w:rsid w:val="003F411F"/>
    <w:rsid w:val="003F7726"/>
    <w:rsid w:val="00415725"/>
    <w:rsid w:val="00417DB2"/>
    <w:rsid w:val="0042055E"/>
    <w:rsid w:val="00426EF9"/>
    <w:rsid w:val="00426F1A"/>
    <w:rsid w:val="00450C5F"/>
    <w:rsid w:val="0045157F"/>
    <w:rsid w:val="00461D21"/>
    <w:rsid w:val="00470EB8"/>
    <w:rsid w:val="004A1948"/>
    <w:rsid w:val="004B74F7"/>
    <w:rsid w:val="004C4970"/>
    <w:rsid w:val="00533D13"/>
    <w:rsid w:val="00536924"/>
    <w:rsid w:val="005379B2"/>
    <w:rsid w:val="00553DCC"/>
    <w:rsid w:val="005608E5"/>
    <w:rsid w:val="0057587F"/>
    <w:rsid w:val="005B1A31"/>
    <w:rsid w:val="005C50AE"/>
    <w:rsid w:val="005D1A5C"/>
    <w:rsid w:val="005E0CDB"/>
    <w:rsid w:val="005E179B"/>
    <w:rsid w:val="005E370C"/>
    <w:rsid w:val="00622805"/>
    <w:rsid w:val="006375C4"/>
    <w:rsid w:val="00651566"/>
    <w:rsid w:val="006602A2"/>
    <w:rsid w:val="00672999"/>
    <w:rsid w:val="006826F5"/>
    <w:rsid w:val="00694171"/>
    <w:rsid w:val="006A033B"/>
    <w:rsid w:val="006A0B05"/>
    <w:rsid w:val="006A3A89"/>
    <w:rsid w:val="006A67A6"/>
    <w:rsid w:val="006C7C48"/>
    <w:rsid w:val="006D08A0"/>
    <w:rsid w:val="006D1105"/>
    <w:rsid w:val="006F5F46"/>
    <w:rsid w:val="00703276"/>
    <w:rsid w:val="007128B6"/>
    <w:rsid w:val="0072247A"/>
    <w:rsid w:val="00727896"/>
    <w:rsid w:val="007407AC"/>
    <w:rsid w:val="00741F01"/>
    <w:rsid w:val="007467BB"/>
    <w:rsid w:val="00747CD1"/>
    <w:rsid w:val="007574CE"/>
    <w:rsid w:val="00763C78"/>
    <w:rsid w:val="00785760"/>
    <w:rsid w:val="007922AF"/>
    <w:rsid w:val="007B5E3F"/>
    <w:rsid w:val="007C6399"/>
    <w:rsid w:val="00807F68"/>
    <w:rsid w:val="00812EA8"/>
    <w:rsid w:val="008140A7"/>
    <w:rsid w:val="00821A02"/>
    <w:rsid w:val="008374CC"/>
    <w:rsid w:val="00873EF2"/>
    <w:rsid w:val="00881852"/>
    <w:rsid w:val="00892333"/>
    <w:rsid w:val="008B12BB"/>
    <w:rsid w:val="008C5C8C"/>
    <w:rsid w:val="008D244B"/>
    <w:rsid w:val="008D5A8B"/>
    <w:rsid w:val="0090503E"/>
    <w:rsid w:val="009066F0"/>
    <w:rsid w:val="00926279"/>
    <w:rsid w:val="009308B4"/>
    <w:rsid w:val="009316C3"/>
    <w:rsid w:val="00936DD5"/>
    <w:rsid w:val="009414CC"/>
    <w:rsid w:val="00952E60"/>
    <w:rsid w:val="00953B75"/>
    <w:rsid w:val="00965F16"/>
    <w:rsid w:val="00967959"/>
    <w:rsid w:val="00975642"/>
    <w:rsid w:val="0098177D"/>
    <w:rsid w:val="00991116"/>
    <w:rsid w:val="00997BAD"/>
    <w:rsid w:val="009B1DEC"/>
    <w:rsid w:val="009B5C23"/>
    <w:rsid w:val="009D1517"/>
    <w:rsid w:val="009E473F"/>
    <w:rsid w:val="009F5DB7"/>
    <w:rsid w:val="00A0341A"/>
    <w:rsid w:val="00A12C86"/>
    <w:rsid w:val="00A13869"/>
    <w:rsid w:val="00A17EE4"/>
    <w:rsid w:val="00A2532B"/>
    <w:rsid w:val="00A261AE"/>
    <w:rsid w:val="00A308A6"/>
    <w:rsid w:val="00A341AC"/>
    <w:rsid w:val="00A608D9"/>
    <w:rsid w:val="00A62032"/>
    <w:rsid w:val="00A62D2A"/>
    <w:rsid w:val="00A80044"/>
    <w:rsid w:val="00A81650"/>
    <w:rsid w:val="00A94E03"/>
    <w:rsid w:val="00A97E0D"/>
    <w:rsid w:val="00AA1B65"/>
    <w:rsid w:val="00AB34CF"/>
    <w:rsid w:val="00AC500A"/>
    <w:rsid w:val="00AC6240"/>
    <w:rsid w:val="00AF4C77"/>
    <w:rsid w:val="00B127F2"/>
    <w:rsid w:val="00B15730"/>
    <w:rsid w:val="00B16BBD"/>
    <w:rsid w:val="00B30FCA"/>
    <w:rsid w:val="00B443DC"/>
    <w:rsid w:val="00B5498F"/>
    <w:rsid w:val="00B865BD"/>
    <w:rsid w:val="00BB1AA5"/>
    <w:rsid w:val="00BB4D34"/>
    <w:rsid w:val="00BE2673"/>
    <w:rsid w:val="00BF5DBB"/>
    <w:rsid w:val="00C27905"/>
    <w:rsid w:val="00C3675E"/>
    <w:rsid w:val="00C51025"/>
    <w:rsid w:val="00C6485B"/>
    <w:rsid w:val="00C6631D"/>
    <w:rsid w:val="00C71747"/>
    <w:rsid w:val="00C73868"/>
    <w:rsid w:val="00C82E63"/>
    <w:rsid w:val="00C86BA9"/>
    <w:rsid w:val="00C900D9"/>
    <w:rsid w:val="00CB6971"/>
    <w:rsid w:val="00CC2732"/>
    <w:rsid w:val="00CE3CDD"/>
    <w:rsid w:val="00D03541"/>
    <w:rsid w:val="00D55998"/>
    <w:rsid w:val="00D61452"/>
    <w:rsid w:val="00D638EC"/>
    <w:rsid w:val="00D77CA1"/>
    <w:rsid w:val="00D920CA"/>
    <w:rsid w:val="00DA0B67"/>
    <w:rsid w:val="00DC3B86"/>
    <w:rsid w:val="00DD42AB"/>
    <w:rsid w:val="00DF151A"/>
    <w:rsid w:val="00DF3C6C"/>
    <w:rsid w:val="00E01EA9"/>
    <w:rsid w:val="00E12AF4"/>
    <w:rsid w:val="00E434BF"/>
    <w:rsid w:val="00E43677"/>
    <w:rsid w:val="00E54F32"/>
    <w:rsid w:val="00E655CA"/>
    <w:rsid w:val="00E718AF"/>
    <w:rsid w:val="00E8052F"/>
    <w:rsid w:val="00E85CE8"/>
    <w:rsid w:val="00E947AC"/>
    <w:rsid w:val="00EA09F7"/>
    <w:rsid w:val="00EB04F7"/>
    <w:rsid w:val="00EB1800"/>
    <w:rsid w:val="00ED33F4"/>
    <w:rsid w:val="00EE644F"/>
    <w:rsid w:val="00EF03F3"/>
    <w:rsid w:val="00F04277"/>
    <w:rsid w:val="00F116DC"/>
    <w:rsid w:val="00F14D15"/>
    <w:rsid w:val="00F4054A"/>
    <w:rsid w:val="00F51FC9"/>
    <w:rsid w:val="00F81065"/>
    <w:rsid w:val="00F86EA7"/>
    <w:rsid w:val="00F91950"/>
    <w:rsid w:val="00FA3152"/>
    <w:rsid w:val="00FC1314"/>
    <w:rsid w:val="00FC6090"/>
    <w:rsid w:val="00FD4CA5"/>
    <w:rsid w:val="00FD6E88"/>
    <w:rsid w:val="02BE6742"/>
    <w:rsid w:val="03FF1F5F"/>
    <w:rsid w:val="04FE4D5C"/>
    <w:rsid w:val="0568D217"/>
    <w:rsid w:val="081CBE02"/>
    <w:rsid w:val="088FE514"/>
    <w:rsid w:val="08E63D55"/>
    <w:rsid w:val="09B42BE6"/>
    <w:rsid w:val="0AE75160"/>
    <w:rsid w:val="0B8F3F7D"/>
    <w:rsid w:val="0BA997EB"/>
    <w:rsid w:val="0BEC43D1"/>
    <w:rsid w:val="0C70634A"/>
    <w:rsid w:val="0C7BD1FD"/>
    <w:rsid w:val="0CB78398"/>
    <w:rsid w:val="0D6B333D"/>
    <w:rsid w:val="0E4AB132"/>
    <w:rsid w:val="0EF94AD2"/>
    <w:rsid w:val="0F784BB2"/>
    <w:rsid w:val="105FDC6C"/>
    <w:rsid w:val="114B55A7"/>
    <w:rsid w:val="144D7A1F"/>
    <w:rsid w:val="1466F16B"/>
    <w:rsid w:val="1640850D"/>
    <w:rsid w:val="175E1609"/>
    <w:rsid w:val="18859C72"/>
    <w:rsid w:val="18F7F760"/>
    <w:rsid w:val="1E2CB0D0"/>
    <w:rsid w:val="1E498CC4"/>
    <w:rsid w:val="1E4D8F9D"/>
    <w:rsid w:val="1F67FC3F"/>
    <w:rsid w:val="2130A036"/>
    <w:rsid w:val="21785526"/>
    <w:rsid w:val="21815A02"/>
    <w:rsid w:val="21BA77A9"/>
    <w:rsid w:val="22AFDAAA"/>
    <w:rsid w:val="23885450"/>
    <w:rsid w:val="23A0A12C"/>
    <w:rsid w:val="25558C2F"/>
    <w:rsid w:val="26F21E81"/>
    <w:rsid w:val="28088E61"/>
    <w:rsid w:val="28645F4F"/>
    <w:rsid w:val="2A5B8701"/>
    <w:rsid w:val="2B454FDE"/>
    <w:rsid w:val="2C02D0F0"/>
    <w:rsid w:val="2C8C0D2A"/>
    <w:rsid w:val="2D02C6A6"/>
    <w:rsid w:val="2D539A19"/>
    <w:rsid w:val="3417CEC8"/>
    <w:rsid w:val="342CFE7A"/>
    <w:rsid w:val="349A957E"/>
    <w:rsid w:val="35219A08"/>
    <w:rsid w:val="35F7856F"/>
    <w:rsid w:val="36F0EC46"/>
    <w:rsid w:val="3849D61E"/>
    <w:rsid w:val="3B1FE064"/>
    <w:rsid w:val="3C9A7A72"/>
    <w:rsid w:val="3D2FBF2E"/>
    <w:rsid w:val="3EB5ABAF"/>
    <w:rsid w:val="40C9BB12"/>
    <w:rsid w:val="41937DA0"/>
    <w:rsid w:val="43AEDC28"/>
    <w:rsid w:val="43DD13D6"/>
    <w:rsid w:val="44E6B0C1"/>
    <w:rsid w:val="4513AE7F"/>
    <w:rsid w:val="4521BFE5"/>
    <w:rsid w:val="45BD9D8F"/>
    <w:rsid w:val="46D364D9"/>
    <w:rsid w:val="47B556C6"/>
    <w:rsid w:val="488DA824"/>
    <w:rsid w:val="4A4700B5"/>
    <w:rsid w:val="4CB3AE90"/>
    <w:rsid w:val="4CC1612A"/>
    <w:rsid w:val="4F5D1AB2"/>
    <w:rsid w:val="4F88C39E"/>
    <w:rsid w:val="50092533"/>
    <w:rsid w:val="500D61D9"/>
    <w:rsid w:val="5143A47C"/>
    <w:rsid w:val="51682592"/>
    <w:rsid w:val="52A35C5E"/>
    <w:rsid w:val="53441D64"/>
    <w:rsid w:val="549AB241"/>
    <w:rsid w:val="54A60137"/>
    <w:rsid w:val="553CC3C7"/>
    <w:rsid w:val="562A8330"/>
    <w:rsid w:val="567FEFA4"/>
    <w:rsid w:val="579E2582"/>
    <w:rsid w:val="57AF1870"/>
    <w:rsid w:val="590E0797"/>
    <w:rsid w:val="59FCE4D0"/>
    <w:rsid w:val="5A3738CA"/>
    <w:rsid w:val="5F25CCFB"/>
    <w:rsid w:val="6080EBE3"/>
    <w:rsid w:val="610C5485"/>
    <w:rsid w:val="612C2463"/>
    <w:rsid w:val="613AFFD5"/>
    <w:rsid w:val="62E8F165"/>
    <w:rsid w:val="64B3817D"/>
    <w:rsid w:val="663EBCA6"/>
    <w:rsid w:val="664759AA"/>
    <w:rsid w:val="66A83740"/>
    <w:rsid w:val="68A8081E"/>
    <w:rsid w:val="69081009"/>
    <w:rsid w:val="6B7B2249"/>
    <w:rsid w:val="6BC832EF"/>
    <w:rsid w:val="6E6011F4"/>
    <w:rsid w:val="6F6556E6"/>
    <w:rsid w:val="6F8D5576"/>
    <w:rsid w:val="6FCA34D3"/>
    <w:rsid w:val="71ADEB01"/>
    <w:rsid w:val="72802A8E"/>
    <w:rsid w:val="72B87171"/>
    <w:rsid w:val="7435196A"/>
    <w:rsid w:val="76C403AC"/>
    <w:rsid w:val="78947355"/>
    <w:rsid w:val="79569DFC"/>
    <w:rsid w:val="7B1597C9"/>
    <w:rsid w:val="7B1652E2"/>
    <w:rsid w:val="7B82441A"/>
    <w:rsid w:val="7BCBF169"/>
    <w:rsid w:val="7D5316CB"/>
    <w:rsid w:val="7D5FA19A"/>
    <w:rsid w:val="7E9E689C"/>
    <w:rsid w:val="7F419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1453EF"/>
  <w15:chartTrackingRefBased/>
  <w15:docId w15:val="{0AD7D726-55B6-4ABF-99DC-E1669F87DC8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72999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uiPriority w:val="1"/>
    <w:name w:val="Title"/>
    <w:basedOn w:val="Normal"/>
    <w:qFormat/>
    <w:rsid w:val="7B1597C9"/>
    <w:rPr>
      <w:rFonts w:ascii="Times New Roman" w:hAnsi="Times New Roman" w:eastAsia="Times New Roman" w:cs="Times New Roman"/>
      <w:b w:val="1"/>
      <w:bCs w:val="1"/>
      <w:sz w:val="24"/>
      <w:szCs w:val="24"/>
    </w:rPr>
  </w:style>
  <w:style w:type="paragraph" w:styleId="BodyText">
    <w:name w:val="Body Text"/>
    <w:basedOn w:val="Normal"/>
    <w:semiHidden/>
    <w:rPr>
      <w:b/>
      <w:i/>
      <w:iCs/>
      <w:sz w:val="24"/>
    </w:rPr>
  </w:style>
  <w:style w:type="paragraph" w:styleId="Default" w:customStyle="1">
    <w:name w:val="Default"/>
    <w:rsid w:val="00A8004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061C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D061C"/>
    <w:rPr>
      <w:rFonts w:ascii="Segoe UI" w:hAnsi="Segoe UI" w:cs="Segoe UI"/>
      <w:sz w:val="18"/>
      <w:szCs w:val="18"/>
    </w:rPr>
  </w:style>
  <w:style w:type="paragraph" w:styleId="list0" w:customStyle="1">
    <w:name w:val="list0"/>
    <w:basedOn w:val="Normal"/>
    <w:qFormat/>
    <w:rsid w:val="00622805"/>
    <w:pPr>
      <w:spacing w:after="120"/>
      <w:ind w:left="432" w:hanging="432"/>
      <w:jc w:val="both"/>
    </w:pPr>
    <w:rPr>
      <w:rFonts w:ascii="Arial" w:hAnsi="Arial" w:cs="Arial" w:eastAsiaTheme="minorHAnsi"/>
    </w:rPr>
  </w:style>
  <w:style w:type="paragraph" w:styleId="ListParagraph">
    <w:name w:val="List Paragraph"/>
    <w:basedOn w:val="Normal"/>
    <w:uiPriority w:val="34"/>
    <w:qFormat/>
    <w:rsid w:val="342CFE7A"/>
    <w:pPr>
      <w:ind w:left="720"/>
      <w:contextualSpacing/>
    </w:pPr>
  </w:style>
  <w:style w:type="paragraph" w:styleId="Revision">
    <w:name w:val="Revision"/>
    <w:hidden/>
    <w:uiPriority w:val="99"/>
    <w:semiHidden/>
    <w:rsid w:val="00C73868"/>
  </w:style>
  <w:style w:type="character" w:styleId="CommentReference">
    <w:name w:val="Comment Reference"/>
    <w:basedOn w:val="DefaultParagraphFont"/>
    <w:uiPriority w:val="99"/>
    <w:semiHidden/>
    <w:unhideWhenUsed/>
    <w:rsid w:val="00E655CA"/>
    <w:rPr>
      <w:sz w:val="16"/>
      <w:szCs w:val="16"/>
    </w:rPr>
  </w:style>
  <w:style w:type="paragraph" w:styleId="CommentText">
    <w:name w:val="Comment Text"/>
    <w:basedOn w:val="Normal"/>
    <w:link w:val="CommentTextChar"/>
    <w:uiPriority w:val="99"/>
    <w:unhideWhenUsed/>
    <w:rsid w:val="00E655CA"/>
  </w:style>
  <w:style w:type="character" w:styleId="CommentTextChar" w:customStyle="1">
    <w:name w:val="Comment Text Char"/>
    <w:basedOn w:val="DefaultParagraphFont"/>
    <w:link w:val="CommentText"/>
    <w:uiPriority w:val="99"/>
    <w:rsid w:val="00E655CA"/>
  </w:style>
  <w:style w:type="paragraph" w:styleId="CommentSubject">
    <w:name w:val="Comment Subject"/>
    <w:basedOn w:val="CommentText"/>
    <w:next w:val="CommentText"/>
    <w:link w:val="CommentSubjectChar"/>
    <w:uiPriority w:val="99"/>
    <w:semiHidden/>
    <w:unhideWhenUsed/>
    <w:rsid w:val="00E655CA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E655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I~1\LOCALS~1\Temp\c.notes.data\AmendmentForm.dot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AmendmentForm.dot</ap:Template>
  <ap:Application>Microsoft Word for the web</ap:Application>
  <ap:DocSecurity>4</ap:DocSecurity>
  <ap:ScaleCrop>false</ap:ScaleCrop>
  <ap:Company>Milwaukee County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MILWAUKEE COUNTY BOARD OF SUPERVISORS</dc:title>
  <dc:subject/>
  <dc:creator>County Board</dc:creator>
  <keywords/>
  <lastModifiedBy>Brady Coulthard</lastModifiedBy>
  <revision>115</revision>
  <lastPrinted>2016-07-13T19:33:00.0000000Z</lastPrinted>
  <dcterms:created xsi:type="dcterms:W3CDTF">2026-01-29T19:39:00.0000000Z</dcterms:created>
  <dcterms:modified xsi:type="dcterms:W3CDTF">2026-06-16T18:55:08.0090008Z</dcterms:modified>
</coreProperties>
</file>