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51B4B" w14:textId="38266F3B" w:rsidR="006641A7" w:rsidRPr="00812AEC" w:rsidRDefault="006641A7" w:rsidP="006641A7">
      <w:pPr>
        <w:jc w:val="right"/>
        <w:rPr>
          <w:rFonts w:ascii="Arial" w:hAnsi="Arial" w:cs="Arial"/>
          <w:b/>
          <w:bCs/>
        </w:rPr>
      </w:pPr>
      <w:r w:rsidRPr="00812AEC">
        <w:rPr>
          <w:rFonts w:ascii="Arial" w:hAnsi="Arial" w:cs="Arial"/>
          <w:b/>
          <w:bCs/>
        </w:rPr>
        <w:t xml:space="preserve">File No. </w:t>
      </w:r>
      <w:r w:rsidR="007A365C" w:rsidRPr="00812AEC">
        <w:rPr>
          <w:rFonts w:ascii="Arial" w:hAnsi="Arial" w:cs="Arial"/>
          <w:b/>
          <w:bCs/>
        </w:rPr>
        <w:t>2</w:t>
      </w:r>
      <w:r w:rsidR="00243299">
        <w:rPr>
          <w:rFonts w:ascii="Arial" w:hAnsi="Arial" w:cs="Arial"/>
          <w:b/>
          <w:bCs/>
        </w:rPr>
        <w:t>6</w:t>
      </w:r>
      <w:r w:rsidR="001D222A">
        <w:rPr>
          <w:rFonts w:ascii="Arial" w:hAnsi="Arial" w:cs="Arial"/>
          <w:b/>
          <w:bCs/>
        </w:rPr>
        <w:t>-361</w:t>
      </w:r>
    </w:p>
    <w:p w14:paraId="7F8121A7" w14:textId="77777777" w:rsidR="006641A7" w:rsidRDefault="006641A7">
      <w:pPr>
        <w:rPr>
          <w:rFonts w:ascii="Arial" w:hAnsi="Arial" w:cs="Arial"/>
        </w:rPr>
      </w:pPr>
    </w:p>
    <w:p w14:paraId="0A822B8A" w14:textId="4493F49E" w:rsidR="00FF1A55" w:rsidRDefault="000D578A" w:rsidP="00C453D0">
      <w:pPr>
        <w:ind w:left="1440" w:hanging="1440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0D578A">
        <w:rPr>
          <w:rFonts w:ascii="Arial" w:hAnsi="Arial" w:cs="Arial"/>
        </w:rPr>
        <w:t>rom the</w:t>
      </w:r>
      <w:r w:rsidR="00FF1A55">
        <w:rPr>
          <w:rFonts w:ascii="Arial" w:hAnsi="Arial" w:cs="Arial"/>
        </w:rPr>
        <w:t xml:space="preserve"> Acting</w:t>
      </w:r>
      <w:r w:rsidRPr="000D578A">
        <w:rPr>
          <w:rFonts w:ascii="Arial" w:hAnsi="Arial" w:cs="Arial"/>
        </w:rPr>
        <w:t xml:space="preserve"> </w:t>
      </w:r>
      <w:r w:rsidR="00675A8F">
        <w:rPr>
          <w:rFonts w:ascii="Arial" w:hAnsi="Arial" w:cs="Arial"/>
        </w:rPr>
        <w:t>Chief Deputy</w:t>
      </w:r>
      <w:r w:rsidRPr="000D578A">
        <w:rPr>
          <w:rFonts w:ascii="Arial" w:hAnsi="Arial" w:cs="Arial"/>
        </w:rPr>
        <w:t xml:space="preserve">, </w:t>
      </w:r>
      <w:r w:rsidR="00675A8F">
        <w:rPr>
          <w:rFonts w:ascii="Arial" w:hAnsi="Arial" w:cs="Arial"/>
        </w:rPr>
        <w:t>Milwaukee County Office of the Sheriff (MCSO)</w:t>
      </w:r>
      <w:r w:rsidRPr="000D578A">
        <w:rPr>
          <w:rFonts w:ascii="Arial" w:hAnsi="Arial" w:cs="Arial"/>
        </w:rPr>
        <w:t>,</w:t>
      </w:r>
    </w:p>
    <w:p w14:paraId="1A91F4E9" w14:textId="47417D99" w:rsidR="00FF1A55" w:rsidRDefault="000D578A" w:rsidP="00C453D0">
      <w:pPr>
        <w:ind w:left="1440" w:hanging="1440"/>
        <w:rPr>
          <w:rFonts w:ascii="Arial" w:hAnsi="Arial" w:cs="Arial"/>
          <w:szCs w:val="24"/>
        </w:rPr>
      </w:pPr>
      <w:r w:rsidRPr="000D578A">
        <w:rPr>
          <w:rFonts w:ascii="Arial" w:hAnsi="Arial" w:cs="Arial"/>
        </w:rPr>
        <w:t xml:space="preserve">requesting </w:t>
      </w:r>
      <w:r w:rsidR="00FF1A55" w:rsidRPr="000D578A">
        <w:rPr>
          <w:rFonts w:ascii="Arial" w:hAnsi="Arial" w:cs="Arial"/>
        </w:rPr>
        <w:t>the</w:t>
      </w:r>
      <w:r w:rsidR="00FF1A55">
        <w:rPr>
          <w:rFonts w:ascii="Arial" w:hAnsi="Arial" w:cs="Arial"/>
        </w:rPr>
        <w:t xml:space="preserve"> </w:t>
      </w:r>
      <w:r w:rsidR="00FF1A55" w:rsidRPr="000D578A">
        <w:rPr>
          <w:rFonts w:ascii="Arial" w:hAnsi="Arial" w:cs="Arial"/>
        </w:rPr>
        <w:t>creation</w:t>
      </w:r>
      <w:r w:rsidRPr="000D578A">
        <w:rPr>
          <w:rFonts w:ascii="Arial" w:hAnsi="Arial" w:cs="Arial"/>
        </w:rPr>
        <w:t xml:space="preserve"> of</w:t>
      </w:r>
      <w:r w:rsidR="006641A7">
        <w:rPr>
          <w:rFonts w:ascii="Arial" w:hAnsi="Arial" w:cs="Arial"/>
        </w:rPr>
        <w:t xml:space="preserve"> </w:t>
      </w:r>
      <w:bookmarkStart w:id="0" w:name="_Hlk153175269"/>
      <w:r w:rsidR="00243299">
        <w:rPr>
          <w:rFonts w:ascii="Arial" w:hAnsi="Arial" w:cs="Arial"/>
          <w:szCs w:val="24"/>
        </w:rPr>
        <w:t>2</w:t>
      </w:r>
      <w:r w:rsidR="00C453D0">
        <w:rPr>
          <w:rFonts w:ascii="Arial" w:hAnsi="Arial" w:cs="Arial"/>
          <w:szCs w:val="24"/>
        </w:rPr>
        <w:t>.0 FTE Civilian Investigator Full-Time position</w:t>
      </w:r>
      <w:r w:rsidR="001439C7">
        <w:rPr>
          <w:rFonts w:ascii="Arial" w:hAnsi="Arial" w:cs="Arial"/>
          <w:szCs w:val="24"/>
        </w:rPr>
        <w:t>s</w:t>
      </w:r>
      <w:r w:rsidR="00C453D0">
        <w:rPr>
          <w:rFonts w:ascii="Arial" w:hAnsi="Arial" w:cs="Arial"/>
          <w:szCs w:val="24"/>
        </w:rPr>
        <w:t xml:space="preserve"> </w:t>
      </w:r>
      <w:r w:rsidR="00C453D0" w:rsidRPr="00AE62F8">
        <w:rPr>
          <w:rFonts w:ascii="Arial" w:hAnsi="Arial" w:cs="Arial"/>
          <w:szCs w:val="24"/>
        </w:rPr>
        <w:t xml:space="preserve">(Pay </w:t>
      </w:r>
    </w:p>
    <w:p w14:paraId="4D873C8C" w14:textId="77777777" w:rsidR="00FF1A55" w:rsidRDefault="00C453D0" w:rsidP="00C453D0">
      <w:pPr>
        <w:ind w:left="1440" w:hanging="1440"/>
        <w:rPr>
          <w:rFonts w:ascii="Arial" w:hAnsi="Arial" w:cs="Arial"/>
          <w:szCs w:val="24"/>
        </w:rPr>
      </w:pPr>
      <w:r w:rsidRPr="00AE62F8">
        <w:rPr>
          <w:rFonts w:ascii="Arial" w:hAnsi="Arial" w:cs="Arial"/>
          <w:szCs w:val="24"/>
        </w:rPr>
        <w:t>Grade</w:t>
      </w:r>
      <w:r w:rsidR="00FF1A55">
        <w:rPr>
          <w:rFonts w:ascii="Arial" w:hAnsi="Arial" w:cs="Arial"/>
          <w:szCs w:val="24"/>
        </w:rPr>
        <w:t xml:space="preserve"> NR19</w:t>
      </w:r>
      <w:r w:rsidRPr="00AE62F8">
        <w:rPr>
          <w:rFonts w:ascii="Arial" w:hAnsi="Arial" w:cs="Arial"/>
          <w:szCs w:val="24"/>
        </w:rPr>
        <w:t xml:space="preserve">) in </w:t>
      </w:r>
      <w:r>
        <w:rPr>
          <w:rFonts w:ascii="Arial" w:hAnsi="Arial" w:cs="Arial"/>
          <w:szCs w:val="24"/>
        </w:rPr>
        <w:t>4052,</w:t>
      </w:r>
      <w:r w:rsidRPr="00AE62F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General Investigations using</w:t>
      </w:r>
      <w:r w:rsidR="001439C7">
        <w:rPr>
          <w:rFonts w:ascii="Arial" w:hAnsi="Arial" w:cs="Arial"/>
          <w:szCs w:val="24"/>
        </w:rPr>
        <w:t xml:space="preserve"> </w:t>
      </w:r>
      <w:r w:rsidR="00B43ED0">
        <w:rPr>
          <w:rFonts w:ascii="Arial" w:hAnsi="Arial" w:cs="Arial"/>
          <w:szCs w:val="24"/>
        </w:rPr>
        <w:t xml:space="preserve">the </w:t>
      </w:r>
      <w:r w:rsidR="001439C7">
        <w:rPr>
          <w:rFonts w:ascii="Arial" w:hAnsi="Arial" w:cs="Arial"/>
          <w:szCs w:val="24"/>
        </w:rPr>
        <w:t>pool of</w:t>
      </w:r>
      <w:r>
        <w:rPr>
          <w:rFonts w:ascii="Arial" w:hAnsi="Arial" w:cs="Arial"/>
          <w:szCs w:val="24"/>
        </w:rPr>
        <w:t xml:space="preserve"> funds from vacant</w:t>
      </w:r>
    </w:p>
    <w:p w14:paraId="79E142E9" w14:textId="10925E81" w:rsidR="00FF1A55" w:rsidRDefault="00C453D0" w:rsidP="00C453D0">
      <w:pPr>
        <w:ind w:left="1440" w:hanging="1440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 Investigator Hourly </w:t>
      </w:r>
      <w:r w:rsidR="00FF1A55">
        <w:rPr>
          <w:rFonts w:ascii="Arial" w:hAnsi="Arial" w:cs="Arial"/>
          <w:szCs w:val="24"/>
        </w:rPr>
        <w:t>positions (</w:t>
      </w:r>
      <w:r>
        <w:rPr>
          <w:rFonts w:ascii="Arial" w:hAnsi="Arial" w:cs="Arial"/>
          <w:szCs w:val="24"/>
        </w:rPr>
        <w:t xml:space="preserve">Pay </w:t>
      </w:r>
      <w:r w:rsidR="001439C7">
        <w:rPr>
          <w:rFonts w:ascii="Arial" w:hAnsi="Arial" w:cs="Arial"/>
          <w:szCs w:val="24"/>
        </w:rPr>
        <w:t xml:space="preserve">grade </w:t>
      </w:r>
      <w:r w:rsidR="00FF1A55">
        <w:rPr>
          <w:rFonts w:ascii="Arial" w:hAnsi="Arial" w:cs="Arial"/>
          <w:szCs w:val="24"/>
        </w:rPr>
        <w:t>NR19</w:t>
      </w:r>
      <w:r>
        <w:rPr>
          <w:rFonts w:ascii="Arial" w:hAnsi="Arial" w:cs="Arial"/>
          <w:szCs w:val="24"/>
        </w:rPr>
        <w:t>) in 4052 General Investigations</w:t>
      </w:r>
      <w:bookmarkEnd w:id="0"/>
      <w:r>
        <w:rPr>
          <w:rFonts w:ascii="Arial" w:hAnsi="Arial" w:cs="Arial"/>
          <w:szCs w:val="24"/>
        </w:rPr>
        <w:t xml:space="preserve">, </w:t>
      </w:r>
      <w:r w:rsidR="006641A7">
        <w:rPr>
          <w:rFonts w:ascii="Arial" w:hAnsi="Arial" w:cs="Arial"/>
        </w:rPr>
        <w:t>by</w:t>
      </w:r>
    </w:p>
    <w:p w14:paraId="5DD9E96E" w14:textId="5493FFE5" w:rsidR="007F0A8A" w:rsidRPr="00CB7A91" w:rsidRDefault="006641A7" w:rsidP="00C453D0">
      <w:pPr>
        <w:ind w:left="1440" w:hanging="1440"/>
        <w:rPr>
          <w:rFonts w:ascii="Arial" w:hAnsi="Arial" w:cs="Arial"/>
        </w:rPr>
      </w:pPr>
      <w:r>
        <w:rPr>
          <w:rFonts w:ascii="Arial" w:hAnsi="Arial" w:cs="Arial"/>
        </w:rPr>
        <w:t xml:space="preserve"> recommending adoption of </w:t>
      </w:r>
      <w:r w:rsidR="004B48CF">
        <w:rPr>
          <w:rFonts w:ascii="Arial" w:hAnsi="Arial" w:cs="Arial"/>
        </w:rPr>
        <w:t>the following</w:t>
      </w:r>
      <w:r>
        <w:rPr>
          <w:rFonts w:ascii="Arial" w:hAnsi="Arial" w:cs="Arial"/>
        </w:rPr>
        <w:t>:</w:t>
      </w:r>
    </w:p>
    <w:p w14:paraId="0BDCFEB3" w14:textId="77777777" w:rsidR="007F0A8A" w:rsidRPr="006641A7" w:rsidRDefault="007F0A8A" w:rsidP="006641A7">
      <w:pPr>
        <w:rPr>
          <w:rFonts w:ascii="Arial" w:hAnsi="Arial" w:cs="Arial"/>
        </w:rPr>
      </w:pPr>
    </w:p>
    <w:p w14:paraId="3823D56C" w14:textId="77777777" w:rsidR="007F0A8A" w:rsidRPr="006641A7" w:rsidRDefault="007F0A8A" w:rsidP="006641A7">
      <w:pPr>
        <w:jc w:val="center"/>
        <w:rPr>
          <w:rFonts w:ascii="Arial" w:hAnsi="Arial" w:cs="Arial"/>
          <w:b/>
          <w:bCs/>
        </w:rPr>
      </w:pPr>
      <w:r w:rsidRPr="006641A7">
        <w:rPr>
          <w:rFonts w:ascii="Arial" w:hAnsi="Arial" w:cs="Arial"/>
          <w:b/>
          <w:bCs/>
        </w:rPr>
        <w:t>A RESOLUTION</w:t>
      </w:r>
    </w:p>
    <w:p w14:paraId="33E59426" w14:textId="77777777" w:rsidR="007F0A8A" w:rsidRPr="006641A7" w:rsidRDefault="007F0A8A" w:rsidP="006641A7">
      <w:pPr>
        <w:rPr>
          <w:rFonts w:ascii="Arial" w:hAnsi="Arial" w:cs="Arial"/>
        </w:rPr>
      </w:pPr>
    </w:p>
    <w:p w14:paraId="41EC710C" w14:textId="4073BF2E" w:rsidR="001439C7" w:rsidRDefault="006641A7" w:rsidP="00551433">
      <w:pPr>
        <w:rPr>
          <w:rFonts w:ascii="Arial" w:hAnsi="Arial" w:cs="Arial"/>
          <w:szCs w:val="24"/>
        </w:rPr>
      </w:pPr>
      <w:r>
        <w:rPr>
          <w:rFonts w:ascii="Arial" w:hAnsi="Arial" w:cs="Arial"/>
        </w:rPr>
        <w:tab/>
      </w:r>
      <w:r w:rsidR="005E6699" w:rsidRPr="008441C5">
        <w:rPr>
          <w:rFonts w:ascii="Arial" w:hAnsi="Arial" w:cs="Arial"/>
        </w:rPr>
        <w:t>WHEREAS</w:t>
      </w:r>
      <w:r w:rsidR="004B323D" w:rsidRPr="008441C5">
        <w:rPr>
          <w:rFonts w:ascii="Arial" w:hAnsi="Arial" w:cs="Arial"/>
        </w:rPr>
        <w:t xml:space="preserve">, </w:t>
      </w:r>
      <w:r w:rsidR="00675A8F">
        <w:rPr>
          <w:rFonts w:ascii="Arial" w:hAnsi="Arial" w:cs="Arial"/>
        </w:rPr>
        <w:t>MCSO</w:t>
      </w:r>
      <w:r w:rsidR="00551433" w:rsidRPr="008441C5">
        <w:rPr>
          <w:rFonts w:ascii="Arial" w:hAnsi="Arial" w:cs="Arial"/>
        </w:rPr>
        <w:t xml:space="preserve"> is requesting </w:t>
      </w:r>
      <w:bookmarkStart w:id="1" w:name="_Hlk152861124"/>
      <w:r w:rsidR="00551433" w:rsidRPr="008441C5">
        <w:rPr>
          <w:rFonts w:ascii="Arial" w:hAnsi="Arial" w:cs="Arial"/>
        </w:rPr>
        <w:t xml:space="preserve">the creation </w:t>
      </w:r>
      <w:bookmarkEnd w:id="1"/>
      <w:r w:rsidR="000B5574" w:rsidRPr="008441C5">
        <w:rPr>
          <w:rFonts w:ascii="Arial" w:hAnsi="Arial" w:cs="Arial"/>
        </w:rPr>
        <w:t xml:space="preserve">of </w:t>
      </w:r>
      <w:r w:rsidR="00243299">
        <w:rPr>
          <w:rFonts w:ascii="Arial" w:hAnsi="Arial" w:cs="Arial"/>
          <w:szCs w:val="24"/>
        </w:rPr>
        <w:t>2</w:t>
      </w:r>
      <w:r w:rsidR="000B5574">
        <w:rPr>
          <w:rFonts w:ascii="Arial" w:hAnsi="Arial" w:cs="Arial"/>
          <w:szCs w:val="24"/>
        </w:rPr>
        <w:t>.0</w:t>
      </w:r>
      <w:r w:rsidR="00C453D0">
        <w:rPr>
          <w:rFonts w:ascii="Arial" w:hAnsi="Arial" w:cs="Arial"/>
          <w:szCs w:val="24"/>
        </w:rPr>
        <w:t xml:space="preserve"> FTE</w:t>
      </w:r>
      <w:r w:rsidR="00956819">
        <w:rPr>
          <w:rFonts w:ascii="Arial" w:hAnsi="Arial" w:cs="Arial"/>
          <w:szCs w:val="24"/>
        </w:rPr>
        <w:t xml:space="preserve"> Civilian</w:t>
      </w:r>
      <w:r w:rsidR="00C453D0">
        <w:rPr>
          <w:rFonts w:ascii="Arial" w:hAnsi="Arial" w:cs="Arial"/>
          <w:szCs w:val="24"/>
        </w:rPr>
        <w:t xml:space="preserve"> Investigator </w:t>
      </w:r>
      <w:r w:rsidR="00956819">
        <w:rPr>
          <w:rFonts w:ascii="Arial" w:hAnsi="Arial" w:cs="Arial"/>
          <w:szCs w:val="24"/>
        </w:rPr>
        <w:t xml:space="preserve">Full-time </w:t>
      </w:r>
      <w:r w:rsidR="00C453D0">
        <w:rPr>
          <w:rFonts w:ascii="Arial" w:hAnsi="Arial" w:cs="Arial"/>
          <w:szCs w:val="24"/>
        </w:rPr>
        <w:t>positions</w:t>
      </w:r>
      <w:r w:rsidR="001439C7">
        <w:rPr>
          <w:rFonts w:ascii="Arial" w:hAnsi="Arial" w:cs="Arial"/>
          <w:szCs w:val="24"/>
        </w:rPr>
        <w:t xml:space="preserve"> to expedite the process for all background investigations</w:t>
      </w:r>
    </w:p>
    <w:p w14:paraId="1F16B8F6" w14:textId="0B4D2C2A" w:rsidR="00675F2E" w:rsidRPr="008441C5" w:rsidRDefault="00C453D0" w:rsidP="00551433">
      <w:pPr>
        <w:rPr>
          <w:rFonts w:ascii="Arial" w:hAnsi="Arial" w:cs="Arial"/>
        </w:rPr>
      </w:pPr>
      <w:r w:rsidRPr="00F52500">
        <w:rPr>
          <w:rFonts w:ascii="Arial" w:hAnsi="Arial" w:cs="Arial"/>
          <w:szCs w:val="24"/>
        </w:rPr>
        <w:t xml:space="preserve"> </w:t>
      </w:r>
      <w:r w:rsidR="001439C7">
        <w:rPr>
          <w:rFonts w:ascii="Arial" w:hAnsi="Arial" w:cs="Arial"/>
          <w:szCs w:val="24"/>
        </w:rPr>
        <w:t>(</w:t>
      </w:r>
      <w:r w:rsidRPr="00977473">
        <w:rPr>
          <w:rFonts w:ascii="Arial" w:hAnsi="Arial" w:cs="Arial"/>
          <w:szCs w:val="24"/>
        </w:rPr>
        <w:t>deputy sheriffs, correctional officers, and civilian employees</w:t>
      </w:r>
      <w:r w:rsidR="001439C7">
        <w:rPr>
          <w:rFonts w:ascii="Arial" w:hAnsi="Arial" w:cs="Arial"/>
          <w:szCs w:val="24"/>
        </w:rPr>
        <w:t xml:space="preserve">). Due to the nature of services that these positions provide, very thorough background investigation </w:t>
      </w:r>
      <w:r w:rsidR="00FF4543">
        <w:rPr>
          <w:rFonts w:ascii="Arial" w:hAnsi="Arial" w:cs="Arial"/>
          <w:szCs w:val="24"/>
        </w:rPr>
        <w:t>is</w:t>
      </w:r>
      <w:r w:rsidR="001439C7">
        <w:rPr>
          <w:rFonts w:ascii="Arial" w:hAnsi="Arial" w:cs="Arial"/>
          <w:szCs w:val="24"/>
        </w:rPr>
        <w:t xml:space="preserve"> required prior to allowing access to the secure perimeter of the jail, accessing sensitive information (CJIS compliance), and granting law enforcement certifications to individuals</w:t>
      </w:r>
      <w:r w:rsidR="00675F2E" w:rsidRPr="008441C5">
        <w:rPr>
          <w:rFonts w:ascii="Arial" w:hAnsi="Arial" w:cs="Arial"/>
        </w:rPr>
        <w:t xml:space="preserve">; and </w:t>
      </w:r>
    </w:p>
    <w:p w14:paraId="654FBF39" w14:textId="77777777" w:rsidR="00675F2E" w:rsidRPr="00B17B18" w:rsidRDefault="00675F2E" w:rsidP="00551433">
      <w:pPr>
        <w:rPr>
          <w:rFonts w:ascii="Arial" w:hAnsi="Arial" w:cs="Arial"/>
          <w:highlight w:val="yellow"/>
        </w:rPr>
      </w:pPr>
    </w:p>
    <w:p w14:paraId="44FD87B9" w14:textId="29A9D4E3" w:rsidR="00551433" w:rsidRDefault="00F0180B" w:rsidP="00855309">
      <w:pPr>
        <w:ind w:firstLine="720"/>
        <w:rPr>
          <w:rFonts w:ascii="Arial" w:hAnsi="Arial" w:cs="Arial"/>
        </w:rPr>
      </w:pPr>
      <w:r w:rsidRPr="008441C5">
        <w:rPr>
          <w:rFonts w:ascii="Arial" w:hAnsi="Arial" w:cs="Arial"/>
        </w:rPr>
        <w:t>WHEREAS</w:t>
      </w:r>
      <w:r w:rsidR="00675F2E" w:rsidRPr="008441C5">
        <w:rPr>
          <w:rFonts w:ascii="Arial" w:hAnsi="Arial" w:cs="Arial"/>
        </w:rPr>
        <w:t xml:space="preserve"> </w:t>
      </w:r>
      <w:bookmarkStart w:id="2" w:name="_Hlk149726474"/>
      <w:r w:rsidR="00855309" w:rsidRPr="00855309">
        <w:rPr>
          <w:rFonts w:ascii="Arial" w:hAnsi="Arial" w:cs="Arial"/>
        </w:rPr>
        <w:t>the</w:t>
      </w:r>
      <w:r w:rsidR="00956819">
        <w:rPr>
          <w:rFonts w:ascii="Arial" w:hAnsi="Arial" w:cs="Arial"/>
        </w:rPr>
        <w:t xml:space="preserve"> </w:t>
      </w:r>
      <w:r w:rsidR="00243299">
        <w:rPr>
          <w:rFonts w:ascii="Arial" w:hAnsi="Arial" w:cs="Arial"/>
        </w:rPr>
        <w:t>2</w:t>
      </w:r>
      <w:r w:rsidR="000B5574">
        <w:rPr>
          <w:rFonts w:ascii="Arial" w:hAnsi="Arial" w:cs="Arial"/>
        </w:rPr>
        <w:t xml:space="preserve">.0 FTE </w:t>
      </w:r>
      <w:r w:rsidR="00956819">
        <w:rPr>
          <w:rFonts w:ascii="Arial" w:hAnsi="Arial" w:cs="Arial"/>
        </w:rPr>
        <w:t>Civilian</w:t>
      </w:r>
      <w:r w:rsidR="00855309" w:rsidRPr="00855309">
        <w:rPr>
          <w:rFonts w:ascii="Arial" w:hAnsi="Arial" w:cs="Arial"/>
        </w:rPr>
        <w:t xml:space="preserve"> </w:t>
      </w:r>
      <w:bookmarkStart w:id="3" w:name="_Hlk149726135"/>
      <w:r w:rsidR="00C453D0">
        <w:rPr>
          <w:rFonts w:ascii="Arial" w:hAnsi="Arial" w:cs="Arial"/>
        </w:rPr>
        <w:t xml:space="preserve">Investigator </w:t>
      </w:r>
      <w:r w:rsidR="00956819">
        <w:rPr>
          <w:rFonts w:ascii="Arial" w:hAnsi="Arial" w:cs="Arial"/>
        </w:rPr>
        <w:t xml:space="preserve">Full-time </w:t>
      </w:r>
      <w:r w:rsidR="00675A8F">
        <w:rPr>
          <w:rFonts w:ascii="Arial" w:hAnsi="Arial" w:cs="Arial"/>
        </w:rPr>
        <w:t>position’s</w:t>
      </w:r>
      <w:r w:rsidR="00675A8F" w:rsidRPr="008F6535">
        <w:rPr>
          <w:rFonts w:ascii="Arial" w:eastAsia="Calibri" w:hAnsi="Arial" w:cs="Arial"/>
          <w:bCs/>
          <w:noProof/>
          <w:szCs w:val="24"/>
        </w:rPr>
        <w:t xml:space="preserve"> main </w:t>
      </w:r>
      <w:r w:rsidR="00C453D0">
        <w:rPr>
          <w:rFonts w:ascii="Arial" w:eastAsia="Calibri" w:hAnsi="Arial" w:cs="Arial"/>
          <w:bCs/>
          <w:noProof/>
          <w:szCs w:val="24"/>
        </w:rPr>
        <w:t xml:space="preserve">duty is to </w:t>
      </w:r>
      <w:r w:rsidR="00C453D0">
        <w:rPr>
          <w:rFonts w:ascii="Arial" w:hAnsi="Arial" w:cs="Arial"/>
          <w:szCs w:val="24"/>
        </w:rPr>
        <w:t>contact candidate’s references to obtain statements about the candidate’s qualifications, character, work ethic and other relevant information</w:t>
      </w:r>
      <w:bookmarkEnd w:id="2"/>
      <w:bookmarkEnd w:id="3"/>
      <w:r w:rsidR="00675A8F" w:rsidRPr="008F6535">
        <w:rPr>
          <w:rFonts w:ascii="Calibri" w:eastAsia="Calibri" w:hAnsi="Calibri" w:cs="Arial"/>
          <w:bCs/>
          <w:noProof/>
          <w:sz w:val="18"/>
          <w:szCs w:val="18"/>
        </w:rPr>
        <w:t>;</w:t>
      </w:r>
      <w:r w:rsidR="00551433" w:rsidRPr="008441C5">
        <w:rPr>
          <w:rFonts w:ascii="Arial" w:hAnsi="Arial" w:cs="Arial"/>
        </w:rPr>
        <w:t xml:space="preserve"> and </w:t>
      </w:r>
    </w:p>
    <w:p w14:paraId="7B7108CD" w14:textId="77777777" w:rsidR="00FF4543" w:rsidRDefault="00FF4543" w:rsidP="00855309">
      <w:pPr>
        <w:ind w:firstLine="720"/>
        <w:rPr>
          <w:rFonts w:ascii="Arial" w:hAnsi="Arial" w:cs="Arial"/>
        </w:rPr>
      </w:pPr>
    </w:p>
    <w:p w14:paraId="2A9F6018" w14:textId="2051BCEA" w:rsidR="00FF4543" w:rsidRPr="008441C5" w:rsidRDefault="00FF4543" w:rsidP="00855309">
      <w:pPr>
        <w:ind w:firstLine="720"/>
        <w:rPr>
          <w:rFonts w:ascii="Arial" w:hAnsi="Arial" w:cs="Arial"/>
        </w:rPr>
      </w:pPr>
      <w:r w:rsidRPr="008441C5">
        <w:rPr>
          <w:rFonts w:ascii="Arial" w:hAnsi="Arial" w:cs="Arial"/>
        </w:rPr>
        <w:t>WHEREAS</w:t>
      </w:r>
      <w:r>
        <w:rPr>
          <w:rFonts w:ascii="Arial" w:hAnsi="Arial" w:cs="Arial"/>
        </w:rPr>
        <w:t xml:space="preserve"> for the past two years, there has been a critical staffing shortage in the Criminal Justice Facility (CJF).  Because of this, there is a great need to conduct background investigations as quickly and accurately as possible to bring staffing up to proper levels</w:t>
      </w:r>
      <w:r w:rsidRPr="008F6535">
        <w:rPr>
          <w:rFonts w:ascii="Calibri" w:eastAsia="Calibri" w:hAnsi="Calibri" w:cs="Arial"/>
          <w:bCs/>
          <w:noProof/>
          <w:sz w:val="18"/>
          <w:szCs w:val="18"/>
        </w:rPr>
        <w:t>;</w:t>
      </w:r>
      <w:r w:rsidRPr="008441C5">
        <w:rPr>
          <w:rFonts w:ascii="Arial" w:hAnsi="Arial" w:cs="Arial"/>
        </w:rPr>
        <w:t xml:space="preserve"> and </w:t>
      </w:r>
    </w:p>
    <w:p w14:paraId="52618B47" w14:textId="77777777" w:rsidR="00551433" w:rsidRPr="008441C5" w:rsidRDefault="00551433" w:rsidP="00551433">
      <w:pPr>
        <w:rPr>
          <w:rFonts w:ascii="Arial" w:hAnsi="Arial" w:cs="Arial"/>
        </w:rPr>
      </w:pPr>
    </w:p>
    <w:p w14:paraId="64D47A0A" w14:textId="4428AF03" w:rsidR="001439C7" w:rsidRDefault="001439C7" w:rsidP="00AE63E2">
      <w:pPr>
        <w:ind w:firstLine="720"/>
        <w:rPr>
          <w:rFonts w:ascii="Arial" w:hAnsi="Arial" w:cs="Arial"/>
          <w:bCs/>
          <w:szCs w:val="24"/>
        </w:rPr>
      </w:pPr>
      <w:r w:rsidRPr="008441C5">
        <w:rPr>
          <w:rFonts w:ascii="Arial" w:hAnsi="Arial" w:cs="Arial"/>
        </w:rPr>
        <w:t>WHEREAS</w:t>
      </w:r>
      <w:r w:rsidR="00BD502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</w:t>
      </w:r>
      <w:r w:rsidR="00243299">
        <w:rPr>
          <w:rFonts w:ascii="Arial" w:hAnsi="Arial" w:cs="Arial"/>
        </w:rPr>
        <w:t>2</w:t>
      </w:r>
      <w:r w:rsidR="00BD5022">
        <w:rPr>
          <w:rFonts w:ascii="Arial" w:hAnsi="Arial" w:cs="Arial"/>
        </w:rPr>
        <w:t xml:space="preserve">.0 FTE </w:t>
      </w:r>
      <w:r>
        <w:rPr>
          <w:rFonts w:ascii="Arial" w:hAnsi="Arial" w:cs="Arial"/>
        </w:rPr>
        <w:t xml:space="preserve">Full- time investigator will be able to work on multiple background investigations with </w:t>
      </w:r>
      <w:r w:rsidR="00FF4543">
        <w:rPr>
          <w:rFonts w:ascii="Arial" w:hAnsi="Arial" w:cs="Arial"/>
        </w:rPr>
        <w:t>40 hours</w:t>
      </w:r>
      <w:r>
        <w:rPr>
          <w:rFonts w:ascii="Arial" w:hAnsi="Arial" w:cs="Arial"/>
        </w:rPr>
        <w:t xml:space="preserve"> work week</w:t>
      </w:r>
      <w:r w:rsidR="00FF4543">
        <w:rPr>
          <w:rFonts w:ascii="Arial" w:hAnsi="Arial" w:cs="Arial"/>
        </w:rPr>
        <w:t>. It will also allow for more flexibility to schedule meetings with applicants and provide consistent time for follow-up with past employers, references, and other required steps in the process</w:t>
      </w:r>
      <w:r>
        <w:rPr>
          <w:rFonts w:ascii="Arial" w:hAnsi="Arial" w:cs="Arial"/>
        </w:rPr>
        <w:t>;</w:t>
      </w:r>
      <w:r w:rsidRPr="008441C5">
        <w:rPr>
          <w:rFonts w:ascii="Arial" w:hAnsi="Arial" w:cs="Arial"/>
          <w:bCs/>
          <w:szCs w:val="24"/>
        </w:rPr>
        <w:t xml:space="preserve"> and </w:t>
      </w:r>
    </w:p>
    <w:p w14:paraId="572669FB" w14:textId="77777777" w:rsidR="00872C91" w:rsidRDefault="00872C91" w:rsidP="00AE63E2">
      <w:pPr>
        <w:ind w:firstLine="720"/>
        <w:rPr>
          <w:rFonts w:ascii="Arial" w:hAnsi="Arial" w:cs="Arial"/>
          <w:bCs/>
          <w:szCs w:val="24"/>
        </w:rPr>
      </w:pPr>
    </w:p>
    <w:p w14:paraId="107C1509" w14:textId="711940EE" w:rsidR="00872C91" w:rsidRPr="008441C5" w:rsidRDefault="00F0180B" w:rsidP="00AE63E2">
      <w:pPr>
        <w:ind w:firstLine="720"/>
        <w:rPr>
          <w:rFonts w:ascii="Arial" w:hAnsi="Arial" w:cs="Arial"/>
          <w:bCs/>
          <w:szCs w:val="24"/>
        </w:rPr>
      </w:pPr>
      <w:r w:rsidRPr="008441C5">
        <w:rPr>
          <w:rFonts w:ascii="Arial" w:hAnsi="Arial" w:cs="Arial"/>
        </w:rPr>
        <w:t>WHEREAS</w:t>
      </w:r>
      <w:r w:rsidR="00872C91" w:rsidRPr="008441C5">
        <w:rPr>
          <w:rFonts w:ascii="Arial" w:hAnsi="Arial" w:cs="Arial"/>
        </w:rPr>
        <w:t xml:space="preserve"> the</w:t>
      </w:r>
      <w:r w:rsidR="000B5574">
        <w:rPr>
          <w:rFonts w:ascii="Arial" w:hAnsi="Arial" w:cs="Arial"/>
        </w:rPr>
        <w:t xml:space="preserve"> </w:t>
      </w:r>
      <w:r w:rsidR="00243299">
        <w:rPr>
          <w:rFonts w:ascii="Arial" w:hAnsi="Arial" w:cs="Arial"/>
        </w:rPr>
        <w:t>2</w:t>
      </w:r>
      <w:r w:rsidR="000B5574">
        <w:rPr>
          <w:rFonts w:ascii="Arial" w:hAnsi="Arial" w:cs="Arial"/>
        </w:rPr>
        <w:t>.0 FTE</w:t>
      </w:r>
      <w:r w:rsidR="00872C91" w:rsidRPr="008441C5">
        <w:rPr>
          <w:rFonts w:ascii="Arial" w:hAnsi="Arial" w:cs="Arial"/>
        </w:rPr>
        <w:t xml:space="preserve"> </w:t>
      </w:r>
      <w:r w:rsidR="00956819">
        <w:rPr>
          <w:rFonts w:ascii="Arial" w:hAnsi="Arial" w:cs="Arial"/>
        </w:rPr>
        <w:t>Civilian Investigator Full-time</w:t>
      </w:r>
      <w:r w:rsidR="00872C91">
        <w:rPr>
          <w:rFonts w:ascii="Arial" w:hAnsi="Arial" w:cs="Arial"/>
        </w:rPr>
        <w:t xml:space="preserve"> positions are</w:t>
      </w:r>
      <w:r w:rsidR="00872C91" w:rsidRPr="008441C5">
        <w:rPr>
          <w:rFonts w:ascii="Arial" w:hAnsi="Arial" w:cs="Arial"/>
        </w:rPr>
        <w:t xml:space="preserve"> </w:t>
      </w:r>
      <w:r w:rsidR="00872C91">
        <w:rPr>
          <w:rFonts w:ascii="Arial" w:hAnsi="Arial" w:cs="Arial"/>
        </w:rPr>
        <w:t xml:space="preserve">for assisting the </w:t>
      </w:r>
      <w:r w:rsidR="00956819">
        <w:rPr>
          <w:rFonts w:ascii="Arial" w:hAnsi="Arial" w:cs="Arial"/>
        </w:rPr>
        <w:t xml:space="preserve">4052 </w:t>
      </w:r>
      <w:r w:rsidR="00872C91">
        <w:rPr>
          <w:rFonts w:ascii="Arial" w:hAnsi="Arial" w:cs="Arial"/>
        </w:rPr>
        <w:t xml:space="preserve">General Investigation </w:t>
      </w:r>
      <w:r w:rsidR="00956819">
        <w:rPr>
          <w:rFonts w:ascii="Arial" w:hAnsi="Arial" w:cs="Arial"/>
        </w:rPr>
        <w:t>D</w:t>
      </w:r>
      <w:r w:rsidR="00872C91">
        <w:rPr>
          <w:rFonts w:ascii="Arial" w:hAnsi="Arial" w:cs="Arial"/>
        </w:rPr>
        <w:t>ivision</w:t>
      </w:r>
      <w:r w:rsidR="00872C91" w:rsidRPr="008441C5">
        <w:rPr>
          <w:rFonts w:ascii="Arial" w:hAnsi="Arial" w:cs="Arial"/>
        </w:rPr>
        <w:t xml:space="preserve"> and aligns with the county’s strategic plan to ensure that we can continue in determining what, where, and how we deliver services to advance health equity; and</w:t>
      </w:r>
    </w:p>
    <w:p w14:paraId="3313AA75" w14:textId="77777777" w:rsidR="008847FD" w:rsidRPr="00B17B18" w:rsidRDefault="008847FD" w:rsidP="008847FD">
      <w:pPr>
        <w:ind w:firstLine="720"/>
        <w:rPr>
          <w:rFonts w:ascii="Arial" w:hAnsi="Arial" w:cs="Arial"/>
          <w:highlight w:val="yellow"/>
        </w:rPr>
      </w:pPr>
    </w:p>
    <w:p w14:paraId="0F70AB30" w14:textId="26FF7009" w:rsidR="00051D37" w:rsidRDefault="006641A7" w:rsidP="006641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4C2" w:rsidRPr="00CB7A91">
        <w:rPr>
          <w:rFonts w:ascii="Arial" w:hAnsi="Arial" w:cs="Arial"/>
        </w:rPr>
        <w:t>WHEREAS</w:t>
      </w:r>
      <w:r>
        <w:rPr>
          <w:rFonts w:ascii="Arial" w:hAnsi="Arial" w:cs="Arial"/>
        </w:rPr>
        <w:t>,</w:t>
      </w:r>
      <w:r w:rsidR="00D150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D71A9E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D</w:t>
      </w:r>
      <w:r w:rsidR="00D71A9E">
        <w:rPr>
          <w:rFonts w:ascii="Arial" w:hAnsi="Arial" w:cs="Arial"/>
        </w:rPr>
        <w:t xml:space="preserve">epartment of Human Resources </w:t>
      </w:r>
      <w:r w:rsidR="00850E56">
        <w:rPr>
          <w:rFonts w:ascii="Arial" w:hAnsi="Arial" w:cs="Arial"/>
        </w:rPr>
        <w:t xml:space="preserve">has reviewed </w:t>
      </w:r>
      <w:r w:rsidR="00675F2E">
        <w:rPr>
          <w:rFonts w:ascii="Arial" w:hAnsi="Arial" w:cs="Arial"/>
        </w:rPr>
        <w:t>th</w:t>
      </w:r>
      <w:r w:rsidR="00872C91">
        <w:rPr>
          <w:rFonts w:ascii="Arial" w:hAnsi="Arial" w:cs="Arial"/>
        </w:rPr>
        <w:t>ese</w:t>
      </w:r>
      <w:r w:rsidR="00675F2E">
        <w:rPr>
          <w:rFonts w:ascii="Arial" w:hAnsi="Arial" w:cs="Arial"/>
        </w:rPr>
        <w:t xml:space="preserve"> position</w:t>
      </w:r>
      <w:r w:rsidR="00872C91">
        <w:rPr>
          <w:rFonts w:ascii="Arial" w:hAnsi="Arial" w:cs="Arial"/>
        </w:rPr>
        <w:t>s</w:t>
      </w:r>
      <w:r w:rsidR="001860A8">
        <w:rPr>
          <w:rFonts w:ascii="Arial" w:hAnsi="Arial" w:cs="Arial"/>
        </w:rPr>
        <w:t xml:space="preserve"> change</w:t>
      </w:r>
      <w:r w:rsidR="00850E56">
        <w:rPr>
          <w:rFonts w:ascii="Arial" w:hAnsi="Arial" w:cs="Arial"/>
        </w:rPr>
        <w:t xml:space="preserve"> request </w:t>
      </w:r>
      <w:r w:rsidR="001860A8">
        <w:rPr>
          <w:rFonts w:ascii="Arial" w:hAnsi="Arial" w:cs="Arial"/>
        </w:rPr>
        <w:t>and has determined</w:t>
      </w:r>
      <w:r w:rsidR="00850E56">
        <w:rPr>
          <w:rFonts w:ascii="Arial" w:hAnsi="Arial" w:cs="Arial"/>
        </w:rPr>
        <w:t xml:space="preserve"> the appropriate classification</w:t>
      </w:r>
      <w:r w:rsidR="00760E87">
        <w:rPr>
          <w:rFonts w:ascii="Arial" w:hAnsi="Arial" w:cs="Arial"/>
        </w:rPr>
        <w:t xml:space="preserve"> of</w:t>
      </w:r>
      <w:r w:rsidR="00850E56">
        <w:rPr>
          <w:rFonts w:ascii="Arial" w:hAnsi="Arial" w:cs="Arial"/>
        </w:rPr>
        <w:t xml:space="preserve"> </w:t>
      </w:r>
      <w:r w:rsidR="00956819">
        <w:rPr>
          <w:rFonts w:ascii="Arial" w:hAnsi="Arial" w:cs="Arial"/>
        </w:rPr>
        <w:t>Civilian Investigator Full -time</w:t>
      </w:r>
      <w:r w:rsidR="00850E56">
        <w:rPr>
          <w:rFonts w:ascii="Arial" w:hAnsi="Arial" w:cs="Arial"/>
        </w:rPr>
        <w:t xml:space="preserve"> and pay </w:t>
      </w:r>
      <w:r w:rsidR="001860A8">
        <w:rPr>
          <w:rFonts w:ascii="Arial" w:hAnsi="Arial" w:cs="Arial"/>
        </w:rPr>
        <w:t xml:space="preserve">grade </w:t>
      </w:r>
      <w:r w:rsidR="000D3A61">
        <w:rPr>
          <w:rFonts w:ascii="Arial" w:hAnsi="Arial" w:cs="Arial"/>
        </w:rPr>
        <w:t>NR</w:t>
      </w:r>
      <w:r w:rsidR="00791C90">
        <w:rPr>
          <w:rFonts w:ascii="Arial" w:hAnsi="Arial" w:cs="Arial"/>
        </w:rPr>
        <w:t xml:space="preserve"> 19</w:t>
      </w:r>
      <w:r w:rsidR="00760E87">
        <w:rPr>
          <w:rFonts w:ascii="Arial" w:hAnsi="Arial" w:cs="Arial"/>
        </w:rPr>
        <w:t xml:space="preserve"> </w:t>
      </w:r>
      <w:r w:rsidR="00327C96">
        <w:rPr>
          <w:rFonts w:ascii="Arial" w:hAnsi="Arial" w:cs="Arial"/>
        </w:rPr>
        <w:t>and has submitted a report included in this file</w:t>
      </w:r>
      <w:r w:rsidR="00D71A9E">
        <w:rPr>
          <w:rFonts w:ascii="Arial" w:hAnsi="Arial" w:cs="Arial"/>
        </w:rPr>
        <w:t xml:space="preserve">; </w:t>
      </w:r>
      <w:r w:rsidR="00051D37">
        <w:rPr>
          <w:rFonts w:ascii="Arial" w:hAnsi="Arial" w:cs="Arial"/>
        </w:rPr>
        <w:t>and</w:t>
      </w:r>
    </w:p>
    <w:p w14:paraId="11F5612B" w14:textId="77777777" w:rsidR="00051D37" w:rsidRDefault="00051D37" w:rsidP="006641A7">
      <w:pPr>
        <w:rPr>
          <w:rFonts w:ascii="Arial" w:hAnsi="Arial" w:cs="Arial"/>
        </w:rPr>
      </w:pPr>
    </w:p>
    <w:p w14:paraId="069C97C5" w14:textId="6EE09C53" w:rsidR="00D134C2" w:rsidRPr="00CB7A91" w:rsidRDefault="00051D37" w:rsidP="006641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85E8F">
        <w:rPr>
          <w:rFonts w:ascii="Arial" w:hAnsi="Arial" w:cs="Arial"/>
        </w:rPr>
        <w:t xml:space="preserve">WHEREAS, the Office of Strategy, Budget, and Performance has reviewed this request with respect to need, appropriateness, and funding availability as required per Section 59.60(10), Wisconsin State Statutes, and has submitted a report included in this file; </w:t>
      </w:r>
      <w:r w:rsidR="00232936" w:rsidRPr="00385E8F">
        <w:rPr>
          <w:rFonts w:ascii="Arial" w:hAnsi="Arial" w:cs="Arial"/>
        </w:rPr>
        <w:t>now, therefore,</w:t>
      </w:r>
    </w:p>
    <w:p w14:paraId="6FAA6A06" w14:textId="4E0B4BCB" w:rsidR="00D134C2" w:rsidRDefault="00D134C2" w:rsidP="006641A7">
      <w:pPr>
        <w:rPr>
          <w:rFonts w:ascii="Arial" w:hAnsi="Arial" w:cs="Arial"/>
        </w:rPr>
      </w:pPr>
    </w:p>
    <w:p w14:paraId="793EF855" w14:textId="326B78C4" w:rsidR="00742ED1" w:rsidRDefault="006641A7" w:rsidP="006641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232936">
        <w:rPr>
          <w:rFonts w:ascii="Arial" w:hAnsi="Arial" w:cs="Arial"/>
        </w:rPr>
        <w:t>BE IT</w:t>
      </w:r>
      <w:proofErr w:type="gramEnd"/>
      <w:r w:rsidR="00232936">
        <w:rPr>
          <w:rFonts w:ascii="Arial" w:hAnsi="Arial" w:cs="Arial"/>
        </w:rPr>
        <w:t xml:space="preserve"> RESOLVED, the Milwaukee County Board of Supervisors </w:t>
      </w:r>
      <w:r>
        <w:rPr>
          <w:rFonts w:ascii="Arial" w:hAnsi="Arial" w:cs="Arial"/>
        </w:rPr>
        <w:t xml:space="preserve">(County Board) </w:t>
      </w:r>
      <w:r w:rsidR="00232936">
        <w:rPr>
          <w:rFonts w:ascii="Arial" w:hAnsi="Arial" w:cs="Arial"/>
        </w:rPr>
        <w:t xml:space="preserve">hereby approves the classification </w:t>
      </w:r>
      <w:r w:rsidR="00051D37">
        <w:rPr>
          <w:rFonts w:ascii="Arial" w:hAnsi="Arial" w:cs="Arial"/>
        </w:rPr>
        <w:t xml:space="preserve">and pay </w:t>
      </w:r>
      <w:r w:rsidR="00232936">
        <w:rPr>
          <w:rFonts w:ascii="Arial" w:hAnsi="Arial" w:cs="Arial"/>
        </w:rPr>
        <w:t>recommendation for the position</w:t>
      </w:r>
      <w:r w:rsidR="00956819">
        <w:rPr>
          <w:rFonts w:ascii="Arial" w:hAnsi="Arial" w:cs="Arial"/>
        </w:rPr>
        <w:t>s</w:t>
      </w:r>
      <w:r w:rsidR="00232936">
        <w:rPr>
          <w:rFonts w:ascii="Arial" w:hAnsi="Arial" w:cs="Arial"/>
        </w:rPr>
        <w:t xml:space="preserve"> as outlined in the </w:t>
      </w:r>
      <w:r w:rsidR="007F1013">
        <w:rPr>
          <w:rFonts w:ascii="Arial" w:hAnsi="Arial" w:cs="Arial"/>
        </w:rPr>
        <w:t>report</w:t>
      </w:r>
      <w:r w:rsidR="00232936">
        <w:rPr>
          <w:rFonts w:ascii="Arial" w:hAnsi="Arial" w:cs="Arial"/>
        </w:rPr>
        <w:t xml:space="preserve"> hereto attached to this file and summarized below:</w:t>
      </w:r>
    </w:p>
    <w:p w14:paraId="7C0ACBD4" w14:textId="77777777" w:rsidR="001860A8" w:rsidRDefault="001860A8" w:rsidP="006641A7">
      <w:pPr>
        <w:rPr>
          <w:rFonts w:ascii="Arial" w:hAnsi="Arial" w:cs="Arial"/>
        </w:rPr>
      </w:pPr>
    </w:p>
    <w:p w14:paraId="272E5869" w14:textId="77777777" w:rsidR="00760E87" w:rsidRDefault="00760E87" w:rsidP="006641A7">
      <w:pPr>
        <w:rPr>
          <w:rFonts w:ascii="Arial" w:hAnsi="Arial" w:cs="Arial"/>
        </w:rPr>
      </w:pP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4495"/>
        <w:gridCol w:w="4855"/>
      </w:tblGrid>
      <w:tr w:rsidR="003D1437" w14:paraId="6D7C8BF3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3BCB" w14:textId="44C653D7" w:rsidR="003D1437" w:rsidRDefault="001860A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br w:type="page"/>
            </w:r>
            <w:bookmarkStart w:id="4" w:name="_Hlk121501081"/>
            <w:r w:rsidR="003D1437">
              <w:rPr>
                <w:rFonts w:ascii="Arial" w:hAnsi="Arial" w:cs="Arial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7C990" w14:textId="018CEDCB" w:rsidR="003D1437" w:rsidRDefault="00956819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Civilian Investigator Full-Time</w:t>
            </w:r>
          </w:p>
        </w:tc>
      </w:tr>
      <w:tr w:rsidR="003D1437" w14:paraId="10F25A22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E62E" w14:textId="1538A29F" w:rsidR="003D1437" w:rsidRDefault="003D143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Agency (Department)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6B1E" w14:textId="2A01EEAA" w:rsidR="003D1437" w:rsidRDefault="00EC0405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400</w:t>
            </w:r>
            <w:r w:rsidR="00A203CA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Milwaukee County Office of the Sheriff</w:t>
            </w:r>
          </w:p>
        </w:tc>
      </w:tr>
      <w:tr w:rsidR="003D1437" w14:paraId="799B9B24" w14:textId="77777777" w:rsidTr="0040638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841F" w14:textId="3B766B18" w:rsidR="003D1437" w:rsidRPr="00EC0405" w:rsidRDefault="003D1437">
            <w:pPr>
              <w:rPr>
                <w:rFonts w:ascii="Arial" w:hAnsi="Arial" w:cs="Arial"/>
                <w:szCs w:val="24"/>
              </w:rPr>
            </w:pPr>
            <w:r w:rsidRPr="00EC0405">
              <w:rPr>
                <w:rFonts w:ascii="Arial" w:hAnsi="Arial" w:cs="Arial"/>
                <w:szCs w:val="24"/>
              </w:rPr>
              <w:t>Org</w:t>
            </w:r>
            <w:r w:rsidR="006641A7" w:rsidRPr="00EC0405">
              <w:rPr>
                <w:rFonts w:ascii="Arial" w:hAnsi="Arial" w:cs="Arial"/>
                <w:szCs w:val="24"/>
              </w:rPr>
              <w:t>.</w:t>
            </w:r>
            <w:r w:rsidRPr="00EC0405">
              <w:rPr>
                <w:rFonts w:ascii="Arial" w:hAnsi="Arial" w:cs="Arial"/>
                <w:szCs w:val="24"/>
              </w:rPr>
              <w:t xml:space="preserve"> (Low Org)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174D2" w14:textId="42685DA1" w:rsidR="003D1437" w:rsidRPr="00EC0405" w:rsidRDefault="00EC0405">
            <w:pPr>
              <w:rPr>
                <w:rFonts w:ascii="Arial" w:hAnsi="Arial" w:cs="Arial"/>
                <w:szCs w:val="24"/>
              </w:rPr>
            </w:pPr>
            <w:r w:rsidRPr="00EC0405">
              <w:rPr>
                <w:rFonts w:ascii="Arial" w:hAnsi="Arial" w:cs="Arial"/>
                <w:szCs w:val="24"/>
              </w:rPr>
              <w:t>40</w:t>
            </w:r>
            <w:r w:rsidR="00956819">
              <w:rPr>
                <w:rFonts w:ascii="Arial" w:hAnsi="Arial" w:cs="Arial"/>
                <w:szCs w:val="24"/>
              </w:rPr>
              <w:t>52</w:t>
            </w:r>
          </w:p>
        </w:tc>
      </w:tr>
      <w:tr w:rsidR="003D1437" w14:paraId="5F3F602C" w14:textId="77777777" w:rsidTr="003D1437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A1D9" w14:textId="77777777" w:rsidR="003D1437" w:rsidRPr="00956819" w:rsidRDefault="003D1437">
            <w:pPr>
              <w:rPr>
                <w:rFonts w:ascii="Arial" w:hAnsi="Arial" w:cs="Arial"/>
                <w:szCs w:val="24"/>
              </w:rPr>
            </w:pPr>
            <w:r w:rsidRPr="00956819">
              <w:rPr>
                <w:rFonts w:ascii="Arial" w:hAnsi="Arial" w:cs="Arial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DFB8" w14:textId="7BF7BAF3" w:rsidR="003D1437" w:rsidRPr="00956819" w:rsidRDefault="008F6B0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3D1437" w14:paraId="5833480B" w14:textId="77777777" w:rsidTr="0040638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5905" w14:textId="77777777" w:rsidR="003D1437" w:rsidRPr="00956819" w:rsidRDefault="003D1437">
            <w:pPr>
              <w:rPr>
                <w:rFonts w:ascii="Arial" w:hAnsi="Arial" w:cs="Arial"/>
                <w:szCs w:val="24"/>
              </w:rPr>
            </w:pPr>
            <w:r w:rsidRPr="00956819">
              <w:rPr>
                <w:rFonts w:ascii="Arial" w:hAnsi="Arial" w:cs="Arial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D0EA" w14:textId="454D7666" w:rsidR="003D1437" w:rsidRPr="00956819" w:rsidRDefault="00FF1A55">
            <w:pPr>
              <w:tabs>
                <w:tab w:val="left" w:pos="82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NR 19</w:t>
            </w:r>
          </w:p>
        </w:tc>
      </w:tr>
      <w:tr w:rsidR="00F91F58" w14:paraId="77E6C05C" w14:textId="77777777" w:rsidTr="00B90773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FC030" w14:textId="25E4D7FB" w:rsidR="00F91F58" w:rsidRPr="001038C0" w:rsidRDefault="003E47A1" w:rsidP="00F91F5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Annual Range</w:t>
            </w:r>
            <w:r w:rsidR="00F91F58" w:rsidRPr="001038C0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C461" w14:textId="78BC4177" w:rsidR="00F91F58" w:rsidRPr="00B17B18" w:rsidRDefault="00FF31AD" w:rsidP="00F91F58">
            <w:pPr>
              <w:rPr>
                <w:rFonts w:ascii="Arial" w:hAnsi="Arial" w:cs="Arial"/>
                <w:szCs w:val="24"/>
                <w:highlight w:val="yellow"/>
              </w:rPr>
            </w:pPr>
            <w:r w:rsidRPr="00FF31AD">
              <w:rPr>
                <w:rFonts w:ascii="Arial" w:hAnsi="Arial" w:cs="Arial"/>
                <w:szCs w:val="24"/>
              </w:rPr>
              <w:t>$</w:t>
            </w:r>
            <w:r w:rsidR="00211486">
              <w:rPr>
                <w:rFonts w:ascii="Arial" w:hAnsi="Arial" w:cs="Arial"/>
                <w:szCs w:val="24"/>
              </w:rPr>
              <w:t>46,924.80</w:t>
            </w:r>
            <w:r w:rsidR="008A463D">
              <w:rPr>
                <w:rFonts w:ascii="Arial" w:hAnsi="Arial" w:cs="Arial"/>
                <w:szCs w:val="24"/>
              </w:rPr>
              <w:t xml:space="preserve"> - $</w:t>
            </w:r>
            <w:r w:rsidR="00211486">
              <w:rPr>
                <w:rFonts w:ascii="Arial" w:hAnsi="Arial" w:cs="Arial"/>
                <w:szCs w:val="24"/>
              </w:rPr>
              <w:t>70,408.00</w:t>
            </w:r>
          </w:p>
        </w:tc>
      </w:tr>
      <w:bookmarkEnd w:id="4"/>
    </w:tbl>
    <w:p w14:paraId="17AF8BE1" w14:textId="2D22B954" w:rsidR="00AE63E2" w:rsidRDefault="00AE63E2" w:rsidP="006641A7">
      <w:pPr>
        <w:rPr>
          <w:rFonts w:ascii="Arial" w:hAnsi="Arial" w:cs="Arial"/>
        </w:rPr>
      </w:pPr>
    </w:p>
    <w:p w14:paraId="76033E24" w14:textId="2A878EBC" w:rsidR="006641A7" w:rsidRDefault="006641A7">
      <w:pPr>
        <w:rPr>
          <w:rFonts w:ascii="Arial" w:hAnsi="Arial" w:cs="Arial"/>
        </w:rPr>
      </w:pPr>
      <w:r>
        <w:rPr>
          <w:rFonts w:ascii="Arial" w:hAnsi="Arial" w:cs="Arial"/>
        </w:rPr>
        <w:t>; and</w:t>
      </w:r>
    </w:p>
    <w:p w14:paraId="22D444F4" w14:textId="77777777" w:rsidR="006641A7" w:rsidRDefault="006641A7" w:rsidP="006641A7">
      <w:pPr>
        <w:rPr>
          <w:rFonts w:ascii="Arial" w:hAnsi="Arial" w:cs="Arial"/>
        </w:rPr>
      </w:pPr>
    </w:p>
    <w:p w14:paraId="52B14444" w14:textId="45CA5BC1" w:rsidR="00C93392" w:rsidRDefault="007F0A8A" w:rsidP="00A57303">
      <w:pPr>
        <w:ind w:firstLine="720"/>
        <w:rPr>
          <w:rFonts w:ascii="Arial" w:hAnsi="Arial" w:cs="Arial"/>
        </w:rPr>
      </w:pPr>
      <w:proofErr w:type="gramStart"/>
      <w:r w:rsidRPr="001A1A28">
        <w:rPr>
          <w:rFonts w:ascii="Arial" w:hAnsi="Arial" w:cs="Arial"/>
        </w:rPr>
        <w:t>BE IT</w:t>
      </w:r>
      <w:proofErr w:type="gramEnd"/>
      <w:r w:rsidRPr="001A1A28">
        <w:rPr>
          <w:rFonts w:ascii="Arial" w:hAnsi="Arial" w:cs="Arial"/>
        </w:rPr>
        <w:t xml:space="preserve"> </w:t>
      </w:r>
      <w:r w:rsidR="00232936" w:rsidRPr="001A1A28">
        <w:rPr>
          <w:rFonts w:ascii="Arial" w:hAnsi="Arial" w:cs="Arial"/>
        </w:rPr>
        <w:t xml:space="preserve">FURTHER </w:t>
      </w:r>
      <w:r w:rsidRPr="001A1A28">
        <w:rPr>
          <w:rFonts w:ascii="Arial" w:hAnsi="Arial" w:cs="Arial"/>
        </w:rPr>
        <w:t>RESOLVED,</w:t>
      </w:r>
      <w:r w:rsidR="00F87612" w:rsidRPr="001A1A28">
        <w:rPr>
          <w:rFonts w:ascii="Arial" w:hAnsi="Arial" w:cs="Arial"/>
        </w:rPr>
        <w:t xml:space="preserve"> </w:t>
      </w:r>
      <w:r w:rsidR="00A57303" w:rsidRPr="001A1A28">
        <w:rPr>
          <w:rFonts w:ascii="Arial" w:hAnsi="Arial" w:cs="Arial"/>
        </w:rPr>
        <w:t xml:space="preserve">the County Board hereby authorizes and </w:t>
      </w:r>
      <w:r w:rsidR="006641A7" w:rsidRPr="00385E8F">
        <w:rPr>
          <w:rFonts w:ascii="Arial" w:hAnsi="Arial" w:cs="Arial"/>
        </w:rPr>
        <w:t>a</w:t>
      </w:r>
      <w:r w:rsidR="007F1013" w:rsidRPr="00385E8F">
        <w:rPr>
          <w:rFonts w:ascii="Arial" w:hAnsi="Arial" w:cs="Arial"/>
        </w:rPr>
        <w:t>pproves</w:t>
      </w:r>
      <w:r w:rsidR="00893638" w:rsidRPr="00385E8F">
        <w:rPr>
          <w:rFonts w:ascii="Arial" w:hAnsi="Arial" w:cs="Arial"/>
        </w:rPr>
        <w:t xml:space="preserve"> the following position action</w:t>
      </w:r>
      <w:r w:rsidR="00A57303" w:rsidRPr="00385E8F">
        <w:rPr>
          <w:rFonts w:ascii="Arial" w:hAnsi="Arial" w:cs="Arial"/>
        </w:rPr>
        <w:t xml:space="preserve"> for </w:t>
      </w:r>
      <w:r w:rsidR="001860A8" w:rsidRPr="009F5B20">
        <w:rPr>
          <w:rFonts w:ascii="Arial" w:hAnsi="Arial" w:cs="Arial"/>
        </w:rPr>
        <w:t xml:space="preserve">the </w:t>
      </w:r>
      <w:r w:rsidR="006B4BE5" w:rsidRPr="009F5B20">
        <w:rPr>
          <w:rFonts w:ascii="Arial" w:hAnsi="Arial" w:cs="Arial"/>
        </w:rPr>
        <w:t xml:space="preserve">Milwaukee County </w:t>
      </w:r>
      <w:r w:rsidR="00A32624" w:rsidRPr="009F5B20">
        <w:rPr>
          <w:rFonts w:ascii="Arial" w:hAnsi="Arial" w:cs="Arial"/>
        </w:rPr>
        <w:t>O</w:t>
      </w:r>
      <w:r w:rsidR="006B4BE5" w:rsidRPr="009F5B20">
        <w:rPr>
          <w:rFonts w:ascii="Arial" w:hAnsi="Arial" w:cs="Arial"/>
        </w:rPr>
        <w:t>ffice of the Sherif</w:t>
      </w:r>
      <w:r w:rsidR="009F5B20" w:rsidRPr="009F5B20">
        <w:rPr>
          <w:rFonts w:ascii="Arial" w:hAnsi="Arial" w:cs="Arial"/>
        </w:rPr>
        <w:t>f effective after</w:t>
      </w:r>
      <w:r w:rsidR="00FC09AC" w:rsidRPr="009F5B20">
        <w:rPr>
          <w:rFonts w:ascii="Arial" w:hAnsi="Arial" w:cs="Arial"/>
        </w:rPr>
        <w:t xml:space="preserve"> </w:t>
      </w:r>
      <w:r w:rsidR="00CD5A00">
        <w:rPr>
          <w:rFonts w:ascii="Arial" w:hAnsi="Arial" w:cs="Arial"/>
        </w:rPr>
        <w:t>June</w:t>
      </w:r>
      <w:r w:rsidR="00E069DB" w:rsidRPr="009F5B20">
        <w:rPr>
          <w:rFonts w:ascii="Arial" w:hAnsi="Arial" w:cs="Arial"/>
        </w:rPr>
        <w:t xml:space="preserve"> </w:t>
      </w:r>
      <w:r w:rsidR="004B48CF">
        <w:rPr>
          <w:rFonts w:ascii="Arial" w:hAnsi="Arial" w:cs="Arial"/>
        </w:rPr>
        <w:t>30</w:t>
      </w:r>
      <w:r w:rsidR="00E069DB" w:rsidRPr="009F5B20">
        <w:rPr>
          <w:rFonts w:ascii="Arial" w:hAnsi="Arial" w:cs="Arial"/>
        </w:rPr>
        <w:t>, 202</w:t>
      </w:r>
      <w:r w:rsidR="00CD5A00">
        <w:rPr>
          <w:rFonts w:ascii="Arial" w:hAnsi="Arial" w:cs="Arial"/>
        </w:rPr>
        <w:t>6</w:t>
      </w:r>
      <w:r w:rsidR="00EC0405" w:rsidRPr="009F5B20">
        <w:rPr>
          <w:rFonts w:ascii="Arial" w:hAnsi="Arial" w:cs="Arial"/>
        </w:rPr>
        <w:t>.</w:t>
      </w:r>
    </w:p>
    <w:p w14:paraId="2488F7A9" w14:textId="77777777" w:rsidR="006641A7" w:rsidRDefault="006641A7" w:rsidP="006641A7">
      <w:pPr>
        <w:rPr>
          <w:rFonts w:ascii="Arial" w:hAnsi="Arial" w:cs="Arial"/>
        </w:rPr>
      </w:pPr>
    </w:p>
    <w:tbl>
      <w:tblPr>
        <w:tblStyle w:val="TableGrid"/>
        <w:tblW w:w="8997" w:type="dxa"/>
        <w:tblLook w:val="04A0" w:firstRow="1" w:lastRow="0" w:firstColumn="1" w:lastColumn="0" w:noHBand="0" w:noVBand="1"/>
      </w:tblPr>
      <w:tblGrid>
        <w:gridCol w:w="1091"/>
        <w:gridCol w:w="3584"/>
        <w:gridCol w:w="1800"/>
        <w:gridCol w:w="2522"/>
      </w:tblGrid>
      <w:tr w:rsidR="00D150B8" w14:paraId="021A77FA" w14:textId="77777777" w:rsidTr="00B43ED0">
        <w:trPr>
          <w:trHeight w:val="530"/>
        </w:trPr>
        <w:tc>
          <w:tcPr>
            <w:tcW w:w="1091" w:type="dxa"/>
            <w:vAlign w:val="center"/>
          </w:tcPr>
          <w:p w14:paraId="4B5D002F" w14:textId="5E542672" w:rsidR="00D150B8" w:rsidRPr="00A57303" w:rsidRDefault="00D150B8" w:rsidP="00B43ED0">
            <w:pPr>
              <w:jc w:val="center"/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>Action</w:t>
            </w:r>
          </w:p>
        </w:tc>
        <w:tc>
          <w:tcPr>
            <w:tcW w:w="3584" w:type="dxa"/>
            <w:vAlign w:val="center"/>
          </w:tcPr>
          <w:p w14:paraId="49DCDE3F" w14:textId="2773C3FA" w:rsidR="00D150B8" w:rsidRPr="00A57303" w:rsidRDefault="00D150B8" w:rsidP="00B43ED0">
            <w:pPr>
              <w:jc w:val="center"/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1800" w:type="dxa"/>
            <w:vAlign w:val="center"/>
          </w:tcPr>
          <w:p w14:paraId="3946E231" w14:textId="120FD055" w:rsidR="00D150B8" w:rsidRPr="00A57303" w:rsidRDefault="00D150B8" w:rsidP="00B43ED0">
            <w:pPr>
              <w:jc w:val="center"/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>No. of Positions</w:t>
            </w:r>
          </w:p>
        </w:tc>
        <w:tc>
          <w:tcPr>
            <w:tcW w:w="2522" w:type="dxa"/>
            <w:vAlign w:val="center"/>
          </w:tcPr>
          <w:p w14:paraId="59AAA21F" w14:textId="407045F9" w:rsidR="00D150B8" w:rsidRPr="00A57303" w:rsidRDefault="00D150B8" w:rsidP="00B43ED0">
            <w:pPr>
              <w:jc w:val="center"/>
              <w:rPr>
                <w:rFonts w:ascii="Arial" w:hAnsi="Arial" w:cs="Arial"/>
                <w:b/>
              </w:rPr>
            </w:pPr>
            <w:r w:rsidRPr="00A57303">
              <w:rPr>
                <w:rFonts w:ascii="Arial" w:hAnsi="Arial" w:cs="Arial"/>
                <w:b/>
              </w:rPr>
              <w:t>Pay Grade</w:t>
            </w:r>
          </w:p>
        </w:tc>
      </w:tr>
      <w:tr w:rsidR="00D150B8" w14:paraId="6EEF268D" w14:textId="77777777" w:rsidTr="00B43ED0">
        <w:trPr>
          <w:trHeight w:val="323"/>
        </w:trPr>
        <w:tc>
          <w:tcPr>
            <w:tcW w:w="1091" w:type="dxa"/>
          </w:tcPr>
          <w:p w14:paraId="2992FE42" w14:textId="6FA20805" w:rsidR="00D150B8" w:rsidRDefault="00D150B8" w:rsidP="00C933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</w:t>
            </w:r>
          </w:p>
        </w:tc>
        <w:tc>
          <w:tcPr>
            <w:tcW w:w="3584" w:type="dxa"/>
          </w:tcPr>
          <w:p w14:paraId="0730E4CD" w14:textId="1F656FBE" w:rsidR="00D150B8" w:rsidRDefault="00956819" w:rsidP="00C933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Civilian Investigator Full-time</w:t>
            </w:r>
          </w:p>
        </w:tc>
        <w:tc>
          <w:tcPr>
            <w:tcW w:w="1800" w:type="dxa"/>
          </w:tcPr>
          <w:p w14:paraId="79C64723" w14:textId="32BEA1B3" w:rsidR="00D150B8" w:rsidRDefault="008F6B06" w:rsidP="00E65B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522" w:type="dxa"/>
          </w:tcPr>
          <w:p w14:paraId="1F67DF53" w14:textId="39F9F1F6" w:rsidR="00D150B8" w:rsidRDefault="00FF1A55" w:rsidP="00E65B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19</w:t>
            </w:r>
          </w:p>
        </w:tc>
      </w:tr>
    </w:tbl>
    <w:p w14:paraId="08D9FAB8" w14:textId="4938EAAE" w:rsidR="00E45C58" w:rsidRDefault="00E45C58" w:rsidP="003C6E02">
      <w:pPr>
        <w:rPr>
          <w:rFonts w:ascii="Arial" w:hAnsi="Arial" w:cs="Arial"/>
        </w:rPr>
      </w:pPr>
    </w:p>
    <w:p w14:paraId="278FDE31" w14:textId="4C63913B" w:rsidR="00627C12" w:rsidRDefault="00627C12" w:rsidP="003C6E02">
      <w:pPr>
        <w:rPr>
          <w:rFonts w:ascii="Arial" w:hAnsi="Arial" w:cs="Arial"/>
        </w:rPr>
      </w:pPr>
    </w:p>
    <w:p w14:paraId="22C7694A" w14:textId="77777777" w:rsidR="00627C12" w:rsidRPr="00CB7A91" w:rsidRDefault="00627C12" w:rsidP="003C6E02">
      <w:pPr>
        <w:rPr>
          <w:rFonts w:ascii="Arial" w:hAnsi="Arial" w:cs="Arial"/>
        </w:rPr>
      </w:pPr>
    </w:p>
    <w:sectPr w:rsidR="00627C12" w:rsidRPr="00CB7A91" w:rsidSect="007C50EA">
      <w:footerReference w:type="default" r:id="rId11"/>
      <w:pgSz w:w="12240" w:h="15840" w:code="1"/>
      <w:pgMar w:top="1440" w:right="720" w:bottom="1440" w:left="2160" w:header="720" w:footer="720" w:gutter="0"/>
      <w:lnNumType w:countBy="1" w:restart="continuous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B5374" w14:textId="77777777" w:rsidR="00255827" w:rsidRDefault="00255827" w:rsidP="008064B9">
      <w:r>
        <w:separator/>
      </w:r>
    </w:p>
  </w:endnote>
  <w:endnote w:type="continuationSeparator" w:id="0">
    <w:p w14:paraId="1A2A3576" w14:textId="77777777" w:rsidR="00255827" w:rsidRDefault="00255827" w:rsidP="00806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64421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9CF71C" w14:textId="7D678356" w:rsidR="00300DAB" w:rsidRDefault="00300D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33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5A591" w14:textId="77777777" w:rsidR="00255827" w:rsidRDefault="00255827" w:rsidP="008064B9">
      <w:r>
        <w:separator/>
      </w:r>
    </w:p>
  </w:footnote>
  <w:footnote w:type="continuationSeparator" w:id="0">
    <w:p w14:paraId="3EF7D5D2" w14:textId="77777777" w:rsidR="00255827" w:rsidRDefault="00255827" w:rsidP="00806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14A2F"/>
    <w:multiLevelType w:val="hybridMultilevel"/>
    <w:tmpl w:val="D7E024FE"/>
    <w:lvl w:ilvl="0" w:tplc="9B34B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45034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A2MTU3MzW2MDS2MLVQ0lEKTi0uzszPAykwrAUArBdN7SwAAAA="/>
  </w:docVars>
  <w:rsids>
    <w:rsidRoot w:val="00C16568"/>
    <w:rsid w:val="0000660D"/>
    <w:rsid w:val="00017104"/>
    <w:rsid w:val="00044036"/>
    <w:rsid w:val="0004585E"/>
    <w:rsid w:val="000465C3"/>
    <w:rsid w:val="00051D37"/>
    <w:rsid w:val="00054476"/>
    <w:rsid w:val="00056868"/>
    <w:rsid w:val="00075E4A"/>
    <w:rsid w:val="000853CA"/>
    <w:rsid w:val="000B5574"/>
    <w:rsid w:val="000B7ECB"/>
    <w:rsid w:val="000D3A61"/>
    <w:rsid w:val="000D578A"/>
    <w:rsid w:val="000F0123"/>
    <w:rsid w:val="000F6F2F"/>
    <w:rsid w:val="001038C0"/>
    <w:rsid w:val="00111CC2"/>
    <w:rsid w:val="0011621D"/>
    <w:rsid w:val="001347F4"/>
    <w:rsid w:val="001439C7"/>
    <w:rsid w:val="00164EC6"/>
    <w:rsid w:val="001821FD"/>
    <w:rsid w:val="001860A8"/>
    <w:rsid w:val="001A1A28"/>
    <w:rsid w:val="001B15D4"/>
    <w:rsid w:val="001D222A"/>
    <w:rsid w:val="001D3530"/>
    <w:rsid w:val="001E1892"/>
    <w:rsid w:val="001E4F58"/>
    <w:rsid w:val="00202C25"/>
    <w:rsid w:val="0021001C"/>
    <w:rsid w:val="00211486"/>
    <w:rsid w:val="00213482"/>
    <w:rsid w:val="002150FD"/>
    <w:rsid w:val="0021682B"/>
    <w:rsid w:val="00232936"/>
    <w:rsid w:val="0023514C"/>
    <w:rsid w:val="00242198"/>
    <w:rsid w:val="00243299"/>
    <w:rsid w:val="00255827"/>
    <w:rsid w:val="0026016E"/>
    <w:rsid w:val="002603C5"/>
    <w:rsid w:val="00264848"/>
    <w:rsid w:val="00264AA3"/>
    <w:rsid w:val="002673EC"/>
    <w:rsid w:val="002701D0"/>
    <w:rsid w:val="00276C1C"/>
    <w:rsid w:val="00283173"/>
    <w:rsid w:val="002A043A"/>
    <w:rsid w:val="002F1290"/>
    <w:rsid w:val="00300DAB"/>
    <w:rsid w:val="00312561"/>
    <w:rsid w:val="003157F0"/>
    <w:rsid w:val="003179FA"/>
    <w:rsid w:val="00323520"/>
    <w:rsid w:val="00327C96"/>
    <w:rsid w:val="00334FB1"/>
    <w:rsid w:val="00365E65"/>
    <w:rsid w:val="00384A15"/>
    <w:rsid w:val="00385E8F"/>
    <w:rsid w:val="00391F37"/>
    <w:rsid w:val="003B1F05"/>
    <w:rsid w:val="003B2428"/>
    <w:rsid w:val="003B4972"/>
    <w:rsid w:val="003B4FC7"/>
    <w:rsid w:val="003C6E02"/>
    <w:rsid w:val="003D1437"/>
    <w:rsid w:val="003E47A1"/>
    <w:rsid w:val="003E721F"/>
    <w:rsid w:val="0040638C"/>
    <w:rsid w:val="00420982"/>
    <w:rsid w:val="00435D67"/>
    <w:rsid w:val="00443705"/>
    <w:rsid w:val="00446E54"/>
    <w:rsid w:val="004513C3"/>
    <w:rsid w:val="00454207"/>
    <w:rsid w:val="00480C80"/>
    <w:rsid w:val="004A0545"/>
    <w:rsid w:val="004B17A8"/>
    <w:rsid w:val="004B323D"/>
    <w:rsid w:val="004B3A01"/>
    <w:rsid w:val="004B48CF"/>
    <w:rsid w:val="004E621D"/>
    <w:rsid w:val="004F7469"/>
    <w:rsid w:val="0050202F"/>
    <w:rsid w:val="005023BB"/>
    <w:rsid w:val="00512CDD"/>
    <w:rsid w:val="00535EFF"/>
    <w:rsid w:val="005505FD"/>
    <w:rsid w:val="00551433"/>
    <w:rsid w:val="00560453"/>
    <w:rsid w:val="005939DC"/>
    <w:rsid w:val="00595174"/>
    <w:rsid w:val="00595817"/>
    <w:rsid w:val="005A7060"/>
    <w:rsid w:val="005D310B"/>
    <w:rsid w:val="005E6699"/>
    <w:rsid w:val="005F2C18"/>
    <w:rsid w:val="005F7F2A"/>
    <w:rsid w:val="006029F6"/>
    <w:rsid w:val="0060637B"/>
    <w:rsid w:val="00615D19"/>
    <w:rsid w:val="00627C12"/>
    <w:rsid w:val="006371EB"/>
    <w:rsid w:val="00644FC3"/>
    <w:rsid w:val="00656BB3"/>
    <w:rsid w:val="006641A7"/>
    <w:rsid w:val="00664A85"/>
    <w:rsid w:val="00675A8F"/>
    <w:rsid w:val="00675F2E"/>
    <w:rsid w:val="00683B95"/>
    <w:rsid w:val="00697A2B"/>
    <w:rsid w:val="006A7CE4"/>
    <w:rsid w:val="006B003D"/>
    <w:rsid w:val="006B4BE5"/>
    <w:rsid w:val="006F1EAA"/>
    <w:rsid w:val="006F75C6"/>
    <w:rsid w:val="00704347"/>
    <w:rsid w:val="00710A72"/>
    <w:rsid w:val="00717ADF"/>
    <w:rsid w:val="0072739E"/>
    <w:rsid w:val="0073067A"/>
    <w:rsid w:val="007321E7"/>
    <w:rsid w:val="00735CFD"/>
    <w:rsid w:val="00742ED1"/>
    <w:rsid w:val="00750510"/>
    <w:rsid w:val="00760E87"/>
    <w:rsid w:val="0076276D"/>
    <w:rsid w:val="007902BE"/>
    <w:rsid w:val="00791C90"/>
    <w:rsid w:val="007A1236"/>
    <w:rsid w:val="007A182F"/>
    <w:rsid w:val="007A365C"/>
    <w:rsid w:val="007A5FCF"/>
    <w:rsid w:val="007B3945"/>
    <w:rsid w:val="007C4B71"/>
    <w:rsid w:val="007C50EA"/>
    <w:rsid w:val="007F0A8A"/>
    <w:rsid w:val="007F1013"/>
    <w:rsid w:val="007F7667"/>
    <w:rsid w:val="00800127"/>
    <w:rsid w:val="008064B9"/>
    <w:rsid w:val="00806A9E"/>
    <w:rsid w:val="00812AEC"/>
    <w:rsid w:val="008154EA"/>
    <w:rsid w:val="008159FF"/>
    <w:rsid w:val="008305AE"/>
    <w:rsid w:val="008313B1"/>
    <w:rsid w:val="008336A3"/>
    <w:rsid w:val="008441C5"/>
    <w:rsid w:val="00847E3F"/>
    <w:rsid w:val="00850A29"/>
    <w:rsid w:val="00850E56"/>
    <w:rsid w:val="00855309"/>
    <w:rsid w:val="00872C91"/>
    <w:rsid w:val="00875933"/>
    <w:rsid w:val="008801A3"/>
    <w:rsid w:val="008847FD"/>
    <w:rsid w:val="00893638"/>
    <w:rsid w:val="00895EA8"/>
    <w:rsid w:val="008A03C3"/>
    <w:rsid w:val="008A316C"/>
    <w:rsid w:val="008A463D"/>
    <w:rsid w:val="008B3C6B"/>
    <w:rsid w:val="008C1E28"/>
    <w:rsid w:val="008C2E48"/>
    <w:rsid w:val="008C34F6"/>
    <w:rsid w:val="008D71DE"/>
    <w:rsid w:val="008F3877"/>
    <w:rsid w:val="008F6B06"/>
    <w:rsid w:val="0090752F"/>
    <w:rsid w:val="0092649B"/>
    <w:rsid w:val="00926681"/>
    <w:rsid w:val="00931F5E"/>
    <w:rsid w:val="009468E7"/>
    <w:rsid w:val="00956819"/>
    <w:rsid w:val="009654A0"/>
    <w:rsid w:val="00993524"/>
    <w:rsid w:val="009B0CC1"/>
    <w:rsid w:val="009E7AA0"/>
    <w:rsid w:val="009F4589"/>
    <w:rsid w:val="009F5B20"/>
    <w:rsid w:val="009F5DAF"/>
    <w:rsid w:val="00A03FE7"/>
    <w:rsid w:val="00A04847"/>
    <w:rsid w:val="00A11809"/>
    <w:rsid w:val="00A203CA"/>
    <w:rsid w:val="00A32624"/>
    <w:rsid w:val="00A57303"/>
    <w:rsid w:val="00A64B82"/>
    <w:rsid w:val="00A67B2E"/>
    <w:rsid w:val="00A70489"/>
    <w:rsid w:val="00A83B9D"/>
    <w:rsid w:val="00A95770"/>
    <w:rsid w:val="00AB31DE"/>
    <w:rsid w:val="00AE63E2"/>
    <w:rsid w:val="00B17B18"/>
    <w:rsid w:val="00B21AFA"/>
    <w:rsid w:val="00B22A80"/>
    <w:rsid w:val="00B2592B"/>
    <w:rsid w:val="00B27610"/>
    <w:rsid w:val="00B3368D"/>
    <w:rsid w:val="00B43ED0"/>
    <w:rsid w:val="00B450C0"/>
    <w:rsid w:val="00B45CF1"/>
    <w:rsid w:val="00B46D51"/>
    <w:rsid w:val="00B6759B"/>
    <w:rsid w:val="00B720B7"/>
    <w:rsid w:val="00B82410"/>
    <w:rsid w:val="00B86DA9"/>
    <w:rsid w:val="00B90773"/>
    <w:rsid w:val="00BD1C12"/>
    <w:rsid w:val="00BD2261"/>
    <w:rsid w:val="00BD5022"/>
    <w:rsid w:val="00BD52E5"/>
    <w:rsid w:val="00BF36A4"/>
    <w:rsid w:val="00C12E14"/>
    <w:rsid w:val="00C131F7"/>
    <w:rsid w:val="00C15D0E"/>
    <w:rsid w:val="00C16568"/>
    <w:rsid w:val="00C16C70"/>
    <w:rsid w:val="00C2318C"/>
    <w:rsid w:val="00C453D0"/>
    <w:rsid w:val="00C57530"/>
    <w:rsid w:val="00C93392"/>
    <w:rsid w:val="00CB4E9B"/>
    <w:rsid w:val="00CB7A91"/>
    <w:rsid w:val="00CC092C"/>
    <w:rsid w:val="00CC2A50"/>
    <w:rsid w:val="00CC7788"/>
    <w:rsid w:val="00CD35EB"/>
    <w:rsid w:val="00CD5A00"/>
    <w:rsid w:val="00CD64E6"/>
    <w:rsid w:val="00CE45DA"/>
    <w:rsid w:val="00D134C2"/>
    <w:rsid w:val="00D150B8"/>
    <w:rsid w:val="00D23314"/>
    <w:rsid w:val="00D237CF"/>
    <w:rsid w:val="00D60C63"/>
    <w:rsid w:val="00D63295"/>
    <w:rsid w:val="00D642D3"/>
    <w:rsid w:val="00D71A9E"/>
    <w:rsid w:val="00D75E19"/>
    <w:rsid w:val="00D80662"/>
    <w:rsid w:val="00DA18BF"/>
    <w:rsid w:val="00DA5F48"/>
    <w:rsid w:val="00DB2B77"/>
    <w:rsid w:val="00DB5AF4"/>
    <w:rsid w:val="00DC699D"/>
    <w:rsid w:val="00DC6C1E"/>
    <w:rsid w:val="00DD6EE3"/>
    <w:rsid w:val="00DE76F5"/>
    <w:rsid w:val="00DF597F"/>
    <w:rsid w:val="00DF6E0B"/>
    <w:rsid w:val="00E004A4"/>
    <w:rsid w:val="00E069DB"/>
    <w:rsid w:val="00E14905"/>
    <w:rsid w:val="00E164E0"/>
    <w:rsid w:val="00E314D7"/>
    <w:rsid w:val="00E43153"/>
    <w:rsid w:val="00E45C58"/>
    <w:rsid w:val="00E51A90"/>
    <w:rsid w:val="00E55D2B"/>
    <w:rsid w:val="00E62BD8"/>
    <w:rsid w:val="00E65B35"/>
    <w:rsid w:val="00E72B7D"/>
    <w:rsid w:val="00E84BB2"/>
    <w:rsid w:val="00EB007A"/>
    <w:rsid w:val="00EB1FFC"/>
    <w:rsid w:val="00EB4FD6"/>
    <w:rsid w:val="00EC0405"/>
    <w:rsid w:val="00EC34CB"/>
    <w:rsid w:val="00EC57ED"/>
    <w:rsid w:val="00EE4403"/>
    <w:rsid w:val="00EE45CE"/>
    <w:rsid w:val="00EE585C"/>
    <w:rsid w:val="00EF271A"/>
    <w:rsid w:val="00EF44A7"/>
    <w:rsid w:val="00F0180B"/>
    <w:rsid w:val="00F0567B"/>
    <w:rsid w:val="00F128FD"/>
    <w:rsid w:val="00F43E2C"/>
    <w:rsid w:val="00F46B4F"/>
    <w:rsid w:val="00F51AFA"/>
    <w:rsid w:val="00F6597C"/>
    <w:rsid w:val="00F76843"/>
    <w:rsid w:val="00F87612"/>
    <w:rsid w:val="00F91F58"/>
    <w:rsid w:val="00FA52DB"/>
    <w:rsid w:val="00FC09AC"/>
    <w:rsid w:val="00FE525F"/>
    <w:rsid w:val="00FE5A58"/>
    <w:rsid w:val="00FF1A55"/>
    <w:rsid w:val="00FF31AD"/>
    <w:rsid w:val="00FF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  <w14:docId w14:val="7696F75E"/>
  <w15:chartTrackingRefBased/>
  <w15:docId w15:val="{FE4F090F-76EB-4A38-BD56-6270F8AB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5753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064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4B9"/>
    <w:rPr>
      <w:rFonts w:ascii="CG Omega" w:hAnsi="CG Omega"/>
      <w:sz w:val="24"/>
    </w:rPr>
  </w:style>
  <w:style w:type="paragraph" w:styleId="Footer">
    <w:name w:val="footer"/>
    <w:basedOn w:val="Normal"/>
    <w:link w:val="FooterChar"/>
    <w:uiPriority w:val="99"/>
    <w:unhideWhenUsed/>
    <w:rsid w:val="008064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4B9"/>
    <w:rPr>
      <w:rFonts w:ascii="CG Omega" w:hAnsi="CG Omega"/>
      <w:sz w:val="24"/>
    </w:rPr>
  </w:style>
  <w:style w:type="table" w:styleId="TableGrid">
    <w:name w:val="Table Grid"/>
    <w:basedOn w:val="TableNormal"/>
    <w:uiPriority w:val="39"/>
    <w:rsid w:val="00A573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3B9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34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34C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34C2"/>
    <w:rPr>
      <w:rFonts w:ascii="CG Omega" w:hAnsi="CG Omeg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4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4C2"/>
    <w:rPr>
      <w:rFonts w:ascii="CG Omega" w:hAnsi="CG Omega"/>
      <w:b/>
      <w:bCs/>
    </w:rPr>
  </w:style>
  <w:style w:type="table" w:customStyle="1" w:styleId="TableGrid2">
    <w:name w:val="Table Grid2"/>
    <w:basedOn w:val="TableNormal"/>
    <w:uiPriority w:val="59"/>
    <w:rsid w:val="003D1437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xxxxxxxmsonormal">
    <w:name w:val="x_xxxxxxxxmsonormal"/>
    <w:basedOn w:val="Normal"/>
    <w:rsid w:val="00627C12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0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ncysebastian\Downloads\DAS%20Resolu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DCB7D909AE8429D790FAF9086052E" ma:contentTypeVersion="18" ma:contentTypeDescription="Create a new document." ma:contentTypeScope="" ma:versionID="0178f9535ec204e225ed0fae2ad10d3e">
  <xsd:schema xmlns:xsd="http://www.w3.org/2001/XMLSchema" xmlns:xs="http://www.w3.org/2001/XMLSchema" xmlns:p="http://schemas.microsoft.com/office/2006/metadata/properties" xmlns:ns2="9fe18a8c-986f-4de7-8418-a817153bc8e6" xmlns:ns3="907f4ca0-8ec9-40f2-ba9b-553950aeeeb0" targetNamespace="http://schemas.microsoft.com/office/2006/metadata/properties" ma:root="true" ma:fieldsID="193b8f0c38e72c114062d3f084a30750" ns2:_="" ns3:_="">
    <xsd:import namespace="9fe18a8c-986f-4de7-8418-a817153bc8e6"/>
    <xsd:import namespace="907f4ca0-8ec9-40f2-ba9b-553950aeeeb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18a8c-986f-4de7-8418-a817153bc8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f4ca0-8ec9-40f2-ba9b-553950aee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fe18a8c-986f-4de7-8418-a817153bc8e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7AE21FA-1E62-4ACB-8514-EBE8CE54B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18a8c-986f-4de7-8418-a817153bc8e6"/>
    <ds:schemaRef ds:uri="907f4ca0-8ec9-40f2-ba9b-553950aee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C7179A-2EB4-41F2-B1BD-D42CC95F7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0CD203-41DA-4735-B235-62B0629001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AB00B1-D8E4-4217-8431-045149EA938E}">
  <ds:schemaRefs>
    <ds:schemaRef ds:uri="http://schemas.microsoft.com/office/2006/metadata/properties"/>
    <ds:schemaRef ds:uri="http://schemas.microsoft.com/office/infopath/2007/PartnerControls"/>
    <ds:schemaRef ds:uri="9fe18a8c-986f-4de7-8418-a817153bc8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DAS Resolution</Template>
  <TotalTime>92</TotalTime>
  <Pages>2</Pages>
  <Words>479</Words>
  <Characters>2752</Characters>
  <Application>Microsoft Office Word</Application>
  <DocSecurity>0</DocSecurity>
  <Lines>82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 Supervisor</vt:lpstr>
    </vt:vector>
  </TitlesOfParts>
  <Company>Milwaukee County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 Supervisor</dc:title>
  <dc:subject/>
  <dc:creator>Sebastian, Nancy</dc:creator>
  <cp:keywords/>
  <dc:description/>
  <cp:lastModifiedBy>Renny More</cp:lastModifiedBy>
  <cp:revision>12</cp:revision>
  <cp:lastPrinted>2022-07-18T20:11:00Z</cp:lastPrinted>
  <dcterms:created xsi:type="dcterms:W3CDTF">2026-03-26T16:52:00Z</dcterms:created>
  <dcterms:modified xsi:type="dcterms:W3CDTF">2026-04-07T15:24:00Z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0x010100C5ADCB7D909AE8429D790FAF9086052E</vt:lpwstr>
  </property>
</Properties>
</file>