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EA7AE" w14:textId="5D35E140" w:rsidR="003B314F" w:rsidRDefault="00C1261F" w:rsidP="0049458B">
      <w:pPr>
        <w:pStyle w:val="ListParagraph"/>
        <w:spacing w:after="0"/>
        <w:ind w:left="0"/>
      </w:pPr>
      <w:r>
        <w:t>By S</w:t>
      </w:r>
      <w:r w:rsidR="7974C566">
        <w:t>upervisor</w:t>
      </w:r>
      <w:r w:rsidR="00FF0FF2">
        <w:t xml:space="preserve">s </w:t>
      </w:r>
      <w:r w:rsidR="008A1318">
        <w:t>O’Connor</w:t>
      </w:r>
      <w:r w:rsidR="00110206">
        <w:t xml:space="preserve">, </w:t>
      </w:r>
      <w:r w:rsidR="008A1318">
        <w:t>Shea</w:t>
      </w:r>
      <w:r w:rsidR="00110206">
        <w:t xml:space="preserve">, </w:t>
      </w:r>
      <w:proofErr w:type="gramStart"/>
      <w:r w:rsidR="00110206">
        <w:t>Martinez</w:t>
      </w:r>
      <w:r w:rsidR="00354EAE">
        <w:t>,</w:t>
      </w:r>
      <w:r w:rsidR="003B314F">
        <w:t xml:space="preserve">   </w:t>
      </w:r>
      <w:proofErr w:type="gramEnd"/>
      <w:r w:rsidR="003B314F">
        <w:t xml:space="preserve">       </w:t>
      </w:r>
      <w:r w:rsidR="008E4541">
        <w:t xml:space="preserve">                </w:t>
      </w:r>
      <w:r w:rsidR="003B314F">
        <w:t xml:space="preserve">       </w:t>
      </w:r>
      <w:r w:rsidR="004C41B8">
        <w:t xml:space="preserve">              </w:t>
      </w:r>
      <w:r w:rsidR="003B314F">
        <w:t>File No. 26-</w:t>
      </w:r>
      <w:r w:rsidR="00E56FD0">
        <w:t>372</w:t>
      </w:r>
    </w:p>
    <w:p w14:paraId="623305A9" w14:textId="04F1D772" w:rsidR="003B314F" w:rsidRDefault="004C41B8" w:rsidP="0049458B">
      <w:pPr>
        <w:pStyle w:val="ListParagraph"/>
        <w:spacing w:after="0"/>
        <w:ind w:left="0"/>
      </w:pPr>
      <w:r>
        <w:t xml:space="preserve">Capriolo, </w:t>
      </w:r>
      <w:r w:rsidR="00354EAE">
        <w:t>Gómez-Tom</w:t>
      </w:r>
      <w:r w:rsidR="003B314F">
        <w:t xml:space="preserve">, Vincent, Rolland, </w:t>
      </w:r>
    </w:p>
    <w:p w14:paraId="55C14952" w14:textId="5E84752F" w:rsidR="00C1261F" w:rsidRPr="00DB61CE" w:rsidRDefault="008E4541" w:rsidP="0049458B">
      <w:pPr>
        <w:pStyle w:val="ListParagraph"/>
        <w:spacing w:after="0"/>
        <w:ind w:left="0"/>
      </w:pPr>
      <w:r>
        <w:t xml:space="preserve">Wasserman, </w:t>
      </w:r>
      <w:r w:rsidR="004C41B8">
        <w:t xml:space="preserve">Bielinski, </w:t>
      </w:r>
      <w:r w:rsidR="003B314F">
        <w:t>Logsdon, Martin</w:t>
      </w:r>
      <w:r w:rsidR="00D4331A">
        <w:t xml:space="preserve"> </w:t>
      </w:r>
      <w:r w:rsidR="00562021">
        <w:t xml:space="preserve"> </w:t>
      </w:r>
      <w:r w:rsidR="00900BC8">
        <w:t xml:space="preserve">            </w:t>
      </w:r>
      <w:r w:rsidR="00C1261F">
        <w:tab/>
      </w:r>
      <w:r w:rsidR="00C1261F">
        <w:tab/>
      </w:r>
    </w:p>
    <w:p w14:paraId="672A6659" w14:textId="77777777" w:rsidR="00C1261F" w:rsidRDefault="00C1261F" w:rsidP="0049458B">
      <w:pPr>
        <w:pStyle w:val="ListParagraph"/>
        <w:spacing w:after="0"/>
        <w:ind w:left="0"/>
        <w:jc w:val="center"/>
        <w:rPr>
          <w:b/>
        </w:rPr>
      </w:pPr>
    </w:p>
    <w:p w14:paraId="5A7822FC" w14:textId="77777777" w:rsidR="00B775B4" w:rsidRDefault="00B775B4" w:rsidP="0049458B">
      <w:pPr>
        <w:pStyle w:val="ListParagraph"/>
        <w:spacing w:after="0"/>
        <w:ind w:left="0"/>
        <w:jc w:val="center"/>
        <w:rPr>
          <w:b/>
        </w:rPr>
      </w:pPr>
    </w:p>
    <w:p w14:paraId="0A37501D" w14:textId="77777777" w:rsidR="00DB64DB" w:rsidRPr="00DB61CE" w:rsidRDefault="00DB64DB" w:rsidP="0049458B">
      <w:pPr>
        <w:pStyle w:val="ListParagraph"/>
        <w:spacing w:after="0"/>
        <w:ind w:left="0"/>
        <w:jc w:val="center"/>
        <w:rPr>
          <w:b/>
        </w:rPr>
      </w:pPr>
    </w:p>
    <w:p w14:paraId="4F0BB0E1" w14:textId="77777777" w:rsidR="005A4159" w:rsidRDefault="006D354B" w:rsidP="0049458B">
      <w:pPr>
        <w:pStyle w:val="ListParagraph"/>
        <w:spacing w:after="0"/>
        <w:ind w:left="0"/>
        <w:jc w:val="center"/>
        <w:rPr>
          <w:b/>
        </w:rPr>
      </w:pPr>
      <w:r>
        <w:rPr>
          <w:b/>
        </w:rPr>
        <w:t>A RESOLUTION</w:t>
      </w:r>
    </w:p>
    <w:p w14:paraId="5DAB6C7B" w14:textId="77777777" w:rsidR="0007456D" w:rsidRDefault="0007456D" w:rsidP="0049458B">
      <w:pPr>
        <w:pStyle w:val="ListParagraph"/>
        <w:spacing w:after="0"/>
        <w:ind w:left="0"/>
        <w:rPr>
          <w:b/>
        </w:rPr>
      </w:pPr>
    </w:p>
    <w:p w14:paraId="658FC871" w14:textId="1D617A20" w:rsidR="00B775B4" w:rsidRPr="00B775B4" w:rsidRDefault="00C768D8" w:rsidP="0049458B">
      <w:pPr>
        <w:pStyle w:val="ListParagraph"/>
        <w:spacing w:after="0"/>
        <w:ind w:left="0"/>
        <w:jc w:val="center"/>
        <w:rPr>
          <w:bCs/>
        </w:rPr>
      </w:pPr>
      <w:r>
        <w:rPr>
          <w:bCs/>
        </w:rPr>
        <w:t xml:space="preserve">Recognizing May 2026 as </w:t>
      </w:r>
      <w:r w:rsidR="00CA06A6">
        <w:t>Amyotrophic Lateral Sclerosis Awareness Month</w:t>
      </w:r>
      <w:r w:rsidR="00CA06A6">
        <w:rPr>
          <w:bCs/>
        </w:rPr>
        <w:t xml:space="preserve"> </w:t>
      </w:r>
    </w:p>
    <w:p w14:paraId="3E4B4CE7" w14:textId="535CEDF9" w:rsidR="701B092F" w:rsidRDefault="701B092F" w:rsidP="0049458B">
      <w:pPr>
        <w:pStyle w:val="ListParagraph"/>
        <w:spacing w:after="0"/>
        <w:ind w:left="0" w:firstLine="720"/>
      </w:pPr>
    </w:p>
    <w:p w14:paraId="428F6003" w14:textId="77777777" w:rsidR="00970A28" w:rsidRDefault="00970A28" w:rsidP="0049458B">
      <w:pPr>
        <w:pStyle w:val="ListParagraph"/>
        <w:spacing w:after="0"/>
        <w:ind w:left="0" w:firstLine="720"/>
      </w:pPr>
    </w:p>
    <w:p w14:paraId="35825E02" w14:textId="5C411CB2" w:rsidR="00970A28" w:rsidRDefault="0049458B" w:rsidP="00980A22">
      <w:pPr>
        <w:ind w:right="720" w:firstLine="720"/>
      </w:pPr>
      <w:r w:rsidRPr="00FB7DA3">
        <w:t xml:space="preserve">WHEREAS, </w:t>
      </w:r>
      <w:r w:rsidR="006548F2">
        <w:t>A</w:t>
      </w:r>
      <w:r w:rsidR="00881B0B" w:rsidRPr="00881B0B">
        <w:t xml:space="preserve">myotrophic </w:t>
      </w:r>
      <w:r w:rsidR="006548F2">
        <w:t>L</w:t>
      </w:r>
      <w:r w:rsidR="00881B0B" w:rsidRPr="00881B0B">
        <w:t xml:space="preserve">ateral </w:t>
      </w:r>
      <w:r w:rsidR="006548F2">
        <w:t>S</w:t>
      </w:r>
      <w:r w:rsidR="00881B0B" w:rsidRPr="00881B0B">
        <w:t>clerosis</w:t>
      </w:r>
      <w:r w:rsidR="00770838">
        <w:t>, also known as</w:t>
      </w:r>
      <w:r w:rsidR="002A419C">
        <w:t xml:space="preserve"> ALS</w:t>
      </w:r>
      <w:r w:rsidR="001A44A1">
        <w:t xml:space="preserve"> or</w:t>
      </w:r>
      <w:r w:rsidR="00881B0B" w:rsidRPr="00881B0B">
        <w:t xml:space="preserve"> Lou Gehrig's disease, is a progressive</w:t>
      </w:r>
      <w:r w:rsidR="001A44A1">
        <w:t xml:space="preserve"> and</w:t>
      </w:r>
      <w:r w:rsidR="00881B0B" w:rsidRPr="00881B0B">
        <w:t xml:space="preserve"> fatal neurodegenerative disease</w:t>
      </w:r>
      <w:r w:rsidR="001A44A1">
        <w:t xml:space="preserve"> that damages nerve cells and causes </w:t>
      </w:r>
      <w:r w:rsidR="00ED0DC9">
        <w:t xml:space="preserve">individuals </w:t>
      </w:r>
      <w:r w:rsidR="001A44A1">
        <w:t xml:space="preserve">to lose the </w:t>
      </w:r>
      <w:r w:rsidR="00881B0B" w:rsidRPr="00881B0B">
        <w:t>ability to walk, talk, eat, and</w:t>
      </w:r>
      <w:r w:rsidR="002D1BF7">
        <w:t xml:space="preserve"> </w:t>
      </w:r>
      <w:r w:rsidR="00881B0B" w:rsidRPr="00881B0B">
        <w:t>breathe</w:t>
      </w:r>
      <w:r>
        <w:t>; and</w:t>
      </w:r>
    </w:p>
    <w:p w14:paraId="048B445C" w14:textId="77777777" w:rsidR="00881B0B" w:rsidRDefault="00881B0B" w:rsidP="00980A22">
      <w:pPr>
        <w:ind w:right="720" w:firstLine="720"/>
      </w:pPr>
    </w:p>
    <w:p w14:paraId="27A8C2D6" w14:textId="2562DF0E" w:rsidR="00881B0B" w:rsidRDefault="00881B0B" w:rsidP="00980A22">
      <w:pPr>
        <w:ind w:right="720" w:firstLine="720"/>
      </w:pPr>
      <w:r w:rsidRPr="00881B0B">
        <w:t>WHEREAS, thousands of new</w:t>
      </w:r>
      <w:r w:rsidR="002A419C">
        <w:t xml:space="preserve"> </w:t>
      </w:r>
      <w:r w:rsidRPr="00881B0B">
        <w:t>ALS</w:t>
      </w:r>
      <w:r w:rsidR="002A419C">
        <w:t xml:space="preserve"> </w:t>
      </w:r>
      <w:r w:rsidRPr="00881B0B">
        <w:t xml:space="preserve">cases are reported </w:t>
      </w:r>
      <w:r w:rsidR="009E42F0">
        <w:t xml:space="preserve">each </w:t>
      </w:r>
      <w:r w:rsidR="009E42F0" w:rsidRPr="00881B0B">
        <w:t>year</w:t>
      </w:r>
      <w:r w:rsidRPr="00881B0B">
        <w:t xml:space="preserve">, and estimates show that every 90 minutes, someone is diagnosed with </w:t>
      </w:r>
      <w:proofErr w:type="gramStart"/>
      <w:r w:rsidRPr="00881B0B">
        <w:t>ALS</w:t>
      </w:r>
      <w:proofErr w:type="gramEnd"/>
      <w:r w:rsidRPr="00881B0B">
        <w:t xml:space="preserve"> and someone </w:t>
      </w:r>
      <w:r w:rsidR="001D011C">
        <w:t>dies</w:t>
      </w:r>
      <w:r w:rsidR="00547BFD">
        <w:t xml:space="preserve"> </w:t>
      </w:r>
      <w:r w:rsidRPr="00881B0B">
        <w:t xml:space="preserve">from </w:t>
      </w:r>
      <w:r w:rsidR="000440B6">
        <w:t>the disease</w:t>
      </w:r>
      <w:r w:rsidRPr="00881B0B">
        <w:t xml:space="preserve">; and </w:t>
      </w:r>
      <w:r w:rsidRPr="00881B0B">
        <w:br/>
      </w:r>
    </w:p>
    <w:p w14:paraId="65DD0D22" w14:textId="43982487" w:rsidR="00D95D13" w:rsidRDefault="00D95D13" w:rsidP="00D95D13">
      <w:r>
        <w:tab/>
        <w:t xml:space="preserve">WHEREAS, on average, </w:t>
      </w:r>
      <w:r w:rsidR="000440B6">
        <w:t xml:space="preserve">individuals </w:t>
      </w:r>
      <w:r>
        <w:t>diagnosed with ALS survive only two to five years from the time of diagnosis; and</w:t>
      </w:r>
    </w:p>
    <w:p w14:paraId="5ACC7862" w14:textId="77777777" w:rsidR="00736544" w:rsidRDefault="00736544" w:rsidP="00D95D13"/>
    <w:p w14:paraId="6C4DACE9" w14:textId="76952DD5" w:rsidR="00D95D13" w:rsidRDefault="00D95D13" w:rsidP="00D95D13">
      <w:r>
        <w:tab/>
      </w:r>
      <w:proofErr w:type="gramStart"/>
      <w:r>
        <w:t>WHEREAS,</w:t>
      </w:r>
      <w:proofErr w:type="gramEnd"/>
      <w:r>
        <w:t xml:space="preserve"> the causes of ALS are </w:t>
      </w:r>
      <w:r w:rsidR="002D1BF7">
        <w:t>not fully understood</w:t>
      </w:r>
      <w:r>
        <w:t xml:space="preserve"> and there is no known cure; and </w:t>
      </w:r>
    </w:p>
    <w:p w14:paraId="068020C0" w14:textId="055092C7" w:rsidR="00D0323C" w:rsidRDefault="00D0323C" w:rsidP="00D95D13">
      <w:r>
        <w:tab/>
      </w:r>
    </w:p>
    <w:p w14:paraId="275430C8" w14:textId="76B05276" w:rsidR="00D0323C" w:rsidRDefault="00D0323C" w:rsidP="00D95D13">
      <w:r>
        <w:tab/>
      </w:r>
      <w:proofErr w:type="gramStart"/>
      <w:r>
        <w:t>WHEREAS,</w:t>
      </w:r>
      <w:proofErr w:type="gramEnd"/>
      <w:r>
        <w:t xml:space="preserve"> </w:t>
      </w:r>
      <w:r w:rsidR="00047051">
        <w:t>studies have found military veterans are at greater risk of developing</w:t>
      </w:r>
      <w:r w:rsidR="00B72352">
        <w:t xml:space="preserve"> ALS and d</w:t>
      </w:r>
      <w:r w:rsidR="00584CC3">
        <w:t>ying</w:t>
      </w:r>
      <w:r w:rsidR="00B72352">
        <w:t xml:space="preserve"> from the disease than those with no history of military service; and</w:t>
      </w:r>
    </w:p>
    <w:p w14:paraId="560A874D" w14:textId="77777777" w:rsidR="00736544" w:rsidRDefault="00736544" w:rsidP="00D95D13"/>
    <w:p w14:paraId="7AEF657F" w14:textId="02CF5405" w:rsidR="00D95D13" w:rsidRDefault="00D95D13" w:rsidP="00D95D13">
      <w:r>
        <w:tab/>
        <w:t xml:space="preserve">WHEREAS, securing access to new therapies, durable medical </w:t>
      </w:r>
      <w:r w:rsidR="008753F4">
        <w:t>equipment,</w:t>
      </w:r>
      <w:r>
        <w:t xml:space="preserve"> and communication technologies is of vital importance to people living with ALS; and </w:t>
      </w:r>
    </w:p>
    <w:p w14:paraId="6F8C30FE" w14:textId="77777777" w:rsidR="00736544" w:rsidRDefault="00736544" w:rsidP="00D95D13"/>
    <w:p w14:paraId="4D15A6E8" w14:textId="6969A366" w:rsidR="00D95D13" w:rsidRDefault="00D95D13" w:rsidP="00D95D13">
      <w:r>
        <w:tab/>
      </w:r>
      <w:proofErr w:type="gramStart"/>
      <w:r>
        <w:t>WHEREAS,</w:t>
      </w:r>
      <w:proofErr w:type="gramEnd"/>
      <w:r>
        <w:t xml:space="preserve"> </w:t>
      </w:r>
      <w:r w:rsidR="00584CC3">
        <w:t xml:space="preserve">continued research and </w:t>
      </w:r>
      <w:r>
        <w:t>clinical trials</w:t>
      </w:r>
      <w:r w:rsidR="00584CC3">
        <w:t xml:space="preserve"> are important to improving </w:t>
      </w:r>
      <w:r>
        <w:t xml:space="preserve">treatment, enhancing quality of life, and </w:t>
      </w:r>
      <w:r w:rsidR="007203DB">
        <w:t>developing</w:t>
      </w:r>
      <w:r>
        <w:t xml:space="preserve"> assistive technologies for those living with ALS; and </w:t>
      </w:r>
    </w:p>
    <w:p w14:paraId="6595EED5" w14:textId="77777777" w:rsidR="00736544" w:rsidRDefault="00736544" w:rsidP="00D95D13"/>
    <w:p w14:paraId="459CDA09" w14:textId="1FA40BE3" w:rsidR="0053543E" w:rsidRDefault="00D95D13" w:rsidP="00D95D13">
      <w:r>
        <w:tab/>
        <w:t xml:space="preserve">WHEREAS, Amyotrophic Lateral Sclerosis Awareness Month provides an opportunity to increase public </w:t>
      </w:r>
      <w:r w:rsidR="002A6677">
        <w:t>understand</w:t>
      </w:r>
      <w:r w:rsidR="00A1528A">
        <w:t>ing of</w:t>
      </w:r>
      <w:r>
        <w:t xml:space="preserve"> ALS, </w:t>
      </w:r>
      <w:r w:rsidR="00A1528A">
        <w:t>recognize</w:t>
      </w:r>
      <w:r>
        <w:t xml:space="preserve"> the impact </w:t>
      </w:r>
      <w:r w:rsidR="00293265">
        <w:t xml:space="preserve">of the </w:t>
      </w:r>
      <w:r>
        <w:t xml:space="preserve">disease on individuals and families, and support </w:t>
      </w:r>
      <w:r w:rsidR="00E15BAC">
        <w:t>education, advocacy, and</w:t>
      </w:r>
      <w:r w:rsidR="00FF6F26">
        <w:t xml:space="preserve"> </w:t>
      </w:r>
      <w:r>
        <w:t xml:space="preserve">research to </w:t>
      </w:r>
      <w:proofErr w:type="gramStart"/>
      <w:r w:rsidR="00BE7FB1">
        <w:t xml:space="preserve">eliminate </w:t>
      </w:r>
      <w:r>
        <w:t xml:space="preserve"> th</w:t>
      </w:r>
      <w:r w:rsidR="00BE7FB1">
        <w:t>e</w:t>
      </w:r>
      <w:proofErr w:type="gramEnd"/>
      <w:r>
        <w:t xml:space="preserve"> disease; now, therefore, </w:t>
      </w:r>
      <w:r w:rsidR="00285167" w:rsidRPr="00285167">
        <w:br/>
      </w:r>
    </w:p>
    <w:p w14:paraId="4016288D" w14:textId="244ECA2F" w:rsidR="00051026" w:rsidRDefault="0053543E" w:rsidP="00684D19">
      <w:pPr>
        <w:ind w:right="720" w:firstLine="720"/>
      </w:pPr>
      <w:proofErr w:type="gramStart"/>
      <w:r>
        <w:t>BE IT</w:t>
      </w:r>
      <w:proofErr w:type="gramEnd"/>
      <w:r>
        <w:t xml:space="preserve"> RESOLVED, </w:t>
      </w:r>
      <w:r w:rsidR="00DE449E">
        <w:t xml:space="preserve">the Milwaukee County Board of Supervisors </w:t>
      </w:r>
      <w:r w:rsidR="00B53E91">
        <w:t xml:space="preserve">hereby </w:t>
      </w:r>
      <w:r w:rsidR="00F92B91">
        <w:t xml:space="preserve">recognizes May 2026 </w:t>
      </w:r>
      <w:r w:rsidR="006202FE">
        <w:t xml:space="preserve">as </w:t>
      </w:r>
      <w:r w:rsidR="00CA06A6">
        <w:t>Amyotrophic Lateral Sclerosis Awareness Month</w:t>
      </w:r>
      <w:r w:rsidR="00051026">
        <w:t>;</w:t>
      </w:r>
      <w:r w:rsidR="00CA06A6">
        <w:t xml:space="preserve"> </w:t>
      </w:r>
      <w:r>
        <w:t>and</w:t>
      </w:r>
    </w:p>
    <w:p w14:paraId="4C443606" w14:textId="77777777" w:rsidR="00051026" w:rsidRDefault="00051026" w:rsidP="00684D19">
      <w:pPr>
        <w:ind w:right="720" w:firstLine="720"/>
      </w:pPr>
    </w:p>
    <w:p w14:paraId="1E1B69C5" w14:textId="2F488B60" w:rsidR="00FF6F26" w:rsidRDefault="00051026" w:rsidP="00604D64">
      <w:pPr>
        <w:ind w:right="720" w:firstLine="720"/>
      </w:pPr>
      <w:proofErr w:type="gramStart"/>
      <w:r>
        <w:t>BE IT</w:t>
      </w:r>
      <w:proofErr w:type="gramEnd"/>
      <w:r>
        <w:t xml:space="preserve"> FURTHER RESOLVED, the Milwaukee County Board of </w:t>
      </w:r>
      <w:r>
        <w:lastRenderedPageBreak/>
        <w:t>Supervisors</w:t>
      </w:r>
      <w:r w:rsidR="00AD77D1">
        <w:t xml:space="preserve"> encourages</w:t>
      </w:r>
      <w:r w:rsidR="006E63BB">
        <w:t xml:space="preserve"> residents to learn more about</w:t>
      </w:r>
      <w:r w:rsidR="007A544B">
        <w:t xml:space="preserve"> </w:t>
      </w:r>
      <w:r w:rsidR="00246EC1">
        <w:t xml:space="preserve">ALS </w:t>
      </w:r>
      <w:r w:rsidR="006E63BB">
        <w:t xml:space="preserve">and to </w:t>
      </w:r>
      <w:r w:rsidR="00246EC1">
        <w:t>support</w:t>
      </w:r>
      <w:r w:rsidR="00892116">
        <w:t xml:space="preserve"> efforts that improve</w:t>
      </w:r>
      <w:r w:rsidR="000B2102">
        <w:t xml:space="preserve"> </w:t>
      </w:r>
      <w:r w:rsidR="00246EC1">
        <w:t>awareness</w:t>
      </w:r>
      <w:r w:rsidR="000B2102">
        <w:t xml:space="preserve">, advocacy, research, and access </w:t>
      </w:r>
      <w:r w:rsidR="00923672">
        <w:t>to care for people living with</w:t>
      </w:r>
      <w:r w:rsidR="00246EC1">
        <w:t xml:space="preserve"> the disease</w:t>
      </w:r>
      <w:r>
        <w:t>.</w:t>
      </w:r>
    </w:p>
    <w:sectPr w:rsidR="00FF6F26" w:rsidSect="001263C7">
      <w:footerReference w:type="default" r:id="rId7"/>
      <w:endnotePr>
        <w:numFmt w:val="decimal"/>
      </w:endnotePr>
      <w:type w:val="continuous"/>
      <w:pgSz w:w="12240" w:h="15840" w:code="1"/>
      <w:pgMar w:top="1440" w:right="720" w:bottom="1440" w:left="216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7A77" w14:textId="77777777" w:rsidR="00943522" w:rsidRDefault="00943522">
      <w:r>
        <w:separator/>
      </w:r>
    </w:p>
  </w:endnote>
  <w:endnote w:type="continuationSeparator" w:id="0">
    <w:p w14:paraId="5604B7B6" w14:textId="77777777" w:rsidR="00943522" w:rsidRDefault="00943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G Omega" w:hAnsi="CG Omega"/>
      </w:rPr>
      <w:id w:val="-1674943729"/>
      <w:docPartObj>
        <w:docPartGallery w:val="Page Numbers (Bottom of Page)"/>
        <w:docPartUnique/>
      </w:docPartObj>
    </w:sdtPr>
    <w:sdtContent>
      <w:sdt>
        <w:sdtPr>
          <w:rPr>
            <w:rFonts w:ascii="CG Omega" w:hAnsi="CG Omega"/>
          </w:rPr>
          <w:id w:val="1728636285"/>
          <w:docPartObj>
            <w:docPartGallery w:val="Page Numbers (Top of Page)"/>
            <w:docPartUnique/>
          </w:docPartObj>
        </w:sdtPr>
        <w:sdtContent>
          <w:p w14:paraId="5A39BBE3" w14:textId="0996845F" w:rsidR="00E650DF" w:rsidRPr="003E669E" w:rsidRDefault="00562021" w:rsidP="00691F8D">
            <w:pPr>
              <w:pStyle w:val="Footer"/>
              <w:tabs>
                <w:tab w:val="clear" w:pos="4680"/>
                <w:tab w:val="clear" w:pos="9360"/>
                <w:tab w:val="center" w:pos="3960"/>
                <w:tab w:val="right" w:pos="9990"/>
              </w:tabs>
              <w:ind w:left="-720" w:right="720"/>
              <w:jc w:val="center"/>
              <w:rPr>
                <w:rFonts w:ascii="CG Omega" w:hAnsi="CG Omega"/>
              </w:rPr>
            </w:pPr>
            <w:r w:rsidRPr="003E669E">
              <w:rPr>
                <w:rFonts w:ascii="CG Omega" w:hAnsi="CG Omega"/>
              </w:rPr>
              <w:fldChar w:fldCharType="begin"/>
            </w:r>
            <w:r w:rsidRPr="003E669E">
              <w:rPr>
                <w:rFonts w:ascii="CG Omega" w:hAnsi="CG Omega"/>
              </w:rPr>
              <w:instrText xml:space="preserve"> PAGE </w:instrText>
            </w:r>
            <w:r w:rsidRPr="003E669E">
              <w:rPr>
                <w:rFonts w:ascii="CG Omega" w:hAnsi="CG Omega"/>
              </w:rPr>
              <w:fldChar w:fldCharType="separate"/>
            </w:r>
            <w:r w:rsidRPr="003E669E">
              <w:rPr>
                <w:rFonts w:ascii="CG Omega" w:hAnsi="CG Omega"/>
                <w:noProof/>
              </w:rPr>
              <w:t>1</w:t>
            </w:r>
            <w:r w:rsidRPr="003E669E">
              <w:rPr>
                <w:rFonts w:ascii="CG Omega" w:hAnsi="CG Omega"/>
              </w:rPr>
              <w:fldChar w:fldCharType="end"/>
            </w:r>
            <w:r w:rsidRPr="003E669E">
              <w:rPr>
                <w:rFonts w:ascii="CG Omega" w:hAnsi="CG Omega"/>
              </w:rPr>
              <w:t xml:space="preserve"> of </w:t>
            </w:r>
            <w:r w:rsidRPr="003E669E">
              <w:rPr>
                <w:rFonts w:ascii="CG Omega" w:hAnsi="CG Omega"/>
              </w:rPr>
              <w:fldChar w:fldCharType="begin"/>
            </w:r>
            <w:r w:rsidRPr="003E669E">
              <w:rPr>
                <w:rFonts w:ascii="CG Omega" w:hAnsi="CG Omega"/>
              </w:rPr>
              <w:instrText xml:space="preserve"> NUMPAGES  </w:instrText>
            </w:r>
            <w:r w:rsidRPr="003E669E">
              <w:rPr>
                <w:rFonts w:ascii="CG Omega" w:hAnsi="CG Omega"/>
              </w:rPr>
              <w:fldChar w:fldCharType="separate"/>
            </w:r>
            <w:r w:rsidRPr="003E669E">
              <w:rPr>
                <w:rFonts w:ascii="CG Omega" w:hAnsi="CG Omega"/>
                <w:noProof/>
              </w:rPr>
              <w:t>1</w:t>
            </w:r>
            <w:r w:rsidRPr="003E669E">
              <w:rPr>
                <w:rFonts w:ascii="CG Omega" w:hAnsi="CG Omega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751B" w14:textId="77777777" w:rsidR="00943522" w:rsidRDefault="00943522">
      <w:r>
        <w:separator/>
      </w:r>
    </w:p>
  </w:footnote>
  <w:footnote w:type="continuationSeparator" w:id="0">
    <w:p w14:paraId="25317323" w14:textId="77777777" w:rsidR="00943522" w:rsidRDefault="00943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244400">
    <w:abstractNumId w:val="0"/>
  </w:num>
  <w:num w:numId="2" w16cid:durableId="1031883576">
    <w:abstractNumId w:val="2"/>
  </w:num>
  <w:num w:numId="3" w16cid:durableId="1443109013">
    <w:abstractNumId w:val="5"/>
  </w:num>
  <w:num w:numId="4" w16cid:durableId="559678021">
    <w:abstractNumId w:val="3"/>
  </w:num>
  <w:num w:numId="5" w16cid:durableId="1427656320">
    <w:abstractNumId w:val="8"/>
  </w:num>
  <w:num w:numId="6" w16cid:durableId="2059433185">
    <w:abstractNumId w:val="1"/>
  </w:num>
  <w:num w:numId="7" w16cid:durableId="435828816">
    <w:abstractNumId w:val="9"/>
  </w:num>
  <w:num w:numId="8" w16cid:durableId="1723286145">
    <w:abstractNumId w:val="7"/>
  </w:num>
  <w:num w:numId="9" w16cid:durableId="1520972398">
    <w:abstractNumId w:val="6"/>
  </w:num>
  <w:num w:numId="10" w16cid:durableId="614025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1524"/>
    <w:rsid w:val="00003205"/>
    <w:rsid w:val="0001189A"/>
    <w:rsid w:val="0002154F"/>
    <w:rsid w:val="0004187E"/>
    <w:rsid w:val="00041E43"/>
    <w:rsid w:val="000440B6"/>
    <w:rsid w:val="00047051"/>
    <w:rsid w:val="00051026"/>
    <w:rsid w:val="00056A69"/>
    <w:rsid w:val="0007456D"/>
    <w:rsid w:val="00080AD6"/>
    <w:rsid w:val="000901D9"/>
    <w:rsid w:val="00093533"/>
    <w:rsid w:val="000944E6"/>
    <w:rsid w:val="000A0375"/>
    <w:rsid w:val="000A6FA0"/>
    <w:rsid w:val="000B2102"/>
    <w:rsid w:val="000B5E84"/>
    <w:rsid w:val="000B6BD0"/>
    <w:rsid w:val="000B6D44"/>
    <w:rsid w:val="000D7267"/>
    <w:rsid w:val="000E4747"/>
    <w:rsid w:val="000E47DE"/>
    <w:rsid w:val="000F1821"/>
    <w:rsid w:val="000F188D"/>
    <w:rsid w:val="000F1980"/>
    <w:rsid w:val="000F37A1"/>
    <w:rsid w:val="0010004B"/>
    <w:rsid w:val="00106937"/>
    <w:rsid w:val="00110206"/>
    <w:rsid w:val="001133D2"/>
    <w:rsid w:val="001143C2"/>
    <w:rsid w:val="00116AB0"/>
    <w:rsid w:val="001263C7"/>
    <w:rsid w:val="001309DF"/>
    <w:rsid w:val="00131AB4"/>
    <w:rsid w:val="00135A20"/>
    <w:rsid w:val="00136037"/>
    <w:rsid w:val="001405E8"/>
    <w:rsid w:val="00142A40"/>
    <w:rsid w:val="001432FB"/>
    <w:rsid w:val="001457E6"/>
    <w:rsid w:val="0015714F"/>
    <w:rsid w:val="0016228F"/>
    <w:rsid w:val="0016329D"/>
    <w:rsid w:val="00163692"/>
    <w:rsid w:val="0017239D"/>
    <w:rsid w:val="00175ED6"/>
    <w:rsid w:val="00176981"/>
    <w:rsid w:val="001770FB"/>
    <w:rsid w:val="00180005"/>
    <w:rsid w:val="00184392"/>
    <w:rsid w:val="0018574F"/>
    <w:rsid w:val="00194F21"/>
    <w:rsid w:val="001A44A1"/>
    <w:rsid w:val="001B2F00"/>
    <w:rsid w:val="001D011C"/>
    <w:rsid w:val="001D239F"/>
    <w:rsid w:val="001D5A05"/>
    <w:rsid w:val="001E6962"/>
    <w:rsid w:val="001F0E60"/>
    <w:rsid w:val="001F1DC5"/>
    <w:rsid w:val="00201F80"/>
    <w:rsid w:val="00206A0E"/>
    <w:rsid w:val="002076D2"/>
    <w:rsid w:val="002139F3"/>
    <w:rsid w:val="002237BC"/>
    <w:rsid w:val="00225FD1"/>
    <w:rsid w:val="002362C4"/>
    <w:rsid w:val="0023644B"/>
    <w:rsid w:val="00246EC1"/>
    <w:rsid w:val="00252C03"/>
    <w:rsid w:val="0025693B"/>
    <w:rsid w:val="00266C6C"/>
    <w:rsid w:val="002711EB"/>
    <w:rsid w:val="0027160E"/>
    <w:rsid w:val="00273EE5"/>
    <w:rsid w:val="00282B57"/>
    <w:rsid w:val="002839F3"/>
    <w:rsid w:val="00285167"/>
    <w:rsid w:val="00293265"/>
    <w:rsid w:val="00295F51"/>
    <w:rsid w:val="002A1977"/>
    <w:rsid w:val="002A419C"/>
    <w:rsid w:val="002A6677"/>
    <w:rsid w:val="002B06DA"/>
    <w:rsid w:val="002B515F"/>
    <w:rsid w:val="002C661C"/>
    <w:rsid w:val="002C68D9"/>
    <w:rsid w:val="002D0584"/>
    <w:rsid w:val="002D1813"/>
    <w:rsid w:val="002D1BF7"/>
    <w:rsid w:val="002E3346"/>
    <w:rsid w:val="00305E7D"/>
    <w:rsid w:val="0031612E"/>
    <w:rsid w:val="00320132"/>
    <w:rsid w:val="00335ABA"/>
    <w:rsid w:val="00340D83"/>
    <w:rsid w:val="00344D68"/>
    <w:rsid w:val="00354EAE"/>
    <w:rsid w:val="003575ED"/>
    <w:rsid w:val="003606B9"/>
    <w:rsid w:val="0037025B"/>
    <w:rsid w:val="003850E2"/>
    <w:rsid w:val="0039092B"/>
    <w:rsid w:val="00393D76"/>
    <w:rsid w:val="00397813"/>
    <w:rsid w:val="003978A8"/>
    <w:rsid w:val="003A22BB"/>
    <w:rsid w:val="003A2BD8"/>
    <w:rsid w:val="003A63D8"/>
    <w:rsid w:val="003B314F"/>
    <w:rsid w:val="003B4774"/>
    <w:rsid w:val="003B6EFA"/>
    <w:rsid w:val="003C0946"/>
    <w:rsid w:val="003C484C"/>
    <w:rsid w:val="003D10FA"/>
    <w:rsid w:val="003D3897"/>
    <w:rsid w:val="003E0C44"/>
    <w:rsid w:val="003E3DA3"/>
    <w:rsid w:val="003E4D6E"/>
    <w:rsid w:val="003E53FD"/>
    <w:rsid w:val="003E669E"/>
    <w:rsid w:val="003E6E1F"/>
    <w:rsid w:val="003F033A"/>
    <w:rsid w:val="003F2EE4"/>
    <w:rsid w:val="003F7797"/>
    <w:rsid w:val="003F7E98"/>
    <w:rsid w:val="00400547"/>
    <w:rsid w:val="004116B2"/>
    <w:rsid w:val="004134D8"/>
    <w:rsid w:val="00423434"/>
    <w:rsid w:val="00426382"/>
    <w:rsid w:val="00440117"/>
    <w:rsid w:val="00443CAE"/>
    <w:rsid w:val="00446E33"/>
    <w:rsid w:val="004541A4"/>
    <w:rsid w:val="0045794A"/>
    <w:rsid w:val="0046281E"/>
    <w:rsid w:val="00466FE6"/>
    <w:rsid w:val="0047266A"/>
    <w:rsid w:val="00477E30"/>
    <w:rsid w:val="00485468"/>
    <w:rsid w:val="00491424"/>
    <w:rsid w:val="0049167F"/>
    <w:rsid w:val="0049458B"/>
    <w:rsid w:val="0049475A"/>
    <w:rsid w:val="00496FB8"/>
    <w:rsid w:val="004A49B1"/>
    <w:rsid w:val="004A6313"/>
    <w:rsid w:val="004B4AC0"/>
    <w:rsid w:val="004C0424"/>
    <w:rsid w:val="004C41B8"/>
    <w:rsid w:val="004C7A11"/>
    <w:rsid w:val="004D14AA"/>
    <w:rsid w:val="004D7EE9"/>
    <w:rsid w:val="0050091D"/>
    <w:rsid w:val="00507B6D"/>
    <w:rsid w:val="00513853"/>
    <w:rsid w:val="00517B1C"/>
    <w:rsid w:val="005203C8"/>
    <w:rsid w:val="005236F2"/>
    <w:rsid w:val="00525D5A"/>
    <w:rsid w:val="00534401"/>
    <w:rsid w:val="0053543E"/>
    <w:rsid w:val="005365EE"/>
    <w:rsid w:val="005369CD"/>
    <w:rsid w:val="00547BFD"/>
    <w:rsid w:val="00554FEA"/>
    <w:rsid w:val="00562021"/>
    <w:rsid w:val="00566EB1"/>
    <w:rsid w:val="00572AA6"/>
    <w:rsid w:val="00583B2F"/>
    <w:rsid w:val="00583C73"/>
    <w:rsid w:val="00584CC3"/>
    <w:rsid w:val="0059662B"/>
    <w:rsid w:val="00597058"/>
    <w:rsid w:val="005A2A13"/>
    <w:rsid w:val="005A4159"/>
    <w:rsid w:val="005A4961"/>
    <w:rsid w:val="005B1C58"/>
    <w:rsid w:val="005B366F"/>
    <w:rsid w:val="005B5CF5"/>
    <w:rsid w:val="005C2704"/>
    <w:rsid w:val="005C2980"/>
    <w:rsid w:val="005C2BEB"/>
    <w:rsid w:val="005C55F5"/>
    <w:rsid w:val="005C6DB1"/>
    <w:rsid w:val="005D4375"/>
    <w:rsid w:val="005E1D80"/>
    <w:rsid w:val="006008AF"/>
    <w:rsid w:val="00600E3F"/>
    <w:rsid w:val="00604D64"/>
    <w:rsid w:val="0060695A"/>
    <w:rsid w:val="00607BDE"/>
    <w:rsid w:val="0061071C"/>
    <w:rsid w:val="00614C8D"/>
    <w:rsid w:val="006202FE"/>
    <w:rsid w:val="00622E29"/>
    <w:rsid w:val="00624D9E"/>
    <w:rsid w:val="006352C0"/>
    <w:rsid w:val="0063724B"/>
    <w:rsid w:val="006409DE"/>
    <w:rsid w:val="00645085"/>
    <w:rsid w:val="00647B2C"/>
    <w:rsid w:val="006548F2"/>
    <w:rsid w:val="00664D5A"/>
    <w:rsid w:val="006707D0"/>
    <w:rsid w:val="00684D19"/>
    <w:rsid w:val="0068587C"/>
    <w:rsid w:val="00687CD6"/>
    <w:rsid w:val="00690CD3"/>
    <w:rsid w:val="00691F8D"/>
    <w:rsid w:val="006930B1"/>
    <w:rsid w:val="0069603F"/>
    <w:rsid w:val="006A3172"/>
    <w:rsid w:val="006B1B2B"/>
    <w:rsid w:val="006B28A6"/>
    <w:rsid w:val="006B4314"/>
    <w:rsid w:val="006B5ADC"/>
    <w:rsid w:val="006C46C3"/>
    <w:rsid w:val="006C7D5E"/>
    <w:rsid w:val="006D354B"/>
    <w:rsid w:val="006D7B79"/>
    <w:rsid w:val="006E63BB"/>
    <w:rsid w:val="006F4423"/>
    <w:rsid w:val="007018A6"/>
    <w:rsid w:val="00701EAA"/>
    <w:rsid w:val="00702AAB"/>
    <w:rsid w:val="007167CF"/>
    <w:rsid w:val="007203DB"/>
    <w:rsid w:val="0072798B"/>
    <w:rsid w:val="007328A4"/>
    <w:rsid w:val="00736544"/>
    <w:rsid w:val="0073772C"/>
    <w:rsid w:val="007427E0"/>
    <w:rsid w:val="00750441"/>
    <w:rsid w:val="0075759C"/>
    <w:rsid w:val="007646D9"/>
    <w:rsid w:val="007649D8"/>
    <w:rsid w:val="00770838"/>
    <w:rsid w:val="007746D8"/>
    <w:rsid w:val="00776CAC"/>
    <w:rsid w:val="00780741"/>
    <w:rsid w:val="00781D6A"/>
    <w:rsid w:val="007839C9"/>
    <w:rsid w:val="00784AC8"/>
    <w:rsid w:val="00785891"/>
    <w:rsid w:val="00794E41"/>
    <w:rsid w:val="007A0908"/>
    <w:rsid w:val="007A30F1"/>
    <w:rsid w:val="007A3B94"/>
    <w:rsid w:val="007A544B"/>
    <w:rsid w:val="007A63C8"/>
    <w:rsid w:val="007A69FD"/>
    <w:rsid w:val="007B25C6"/>
    <w:rsid w:val="007C4E30"/>
    <w:rsid w:val="007E0334"/>
    <w:rsid w:val="007E4967"/>
    <w:rsid w:val="007E4B7A"/>
    <w:rsid w:val="007E4FCA"/>
    <w:rsid w:val="007F4C63"/>
    <w:rsid w:val="007F751E"/>
    <w:rsid w:val="008136B5"/>
    <w:rsid w:val="00820FB7"/>
    <w:rsid w:val="00821ED9"/>
    <w:rsid w:val="00822DC7"/>
    <w:rsid w:val="00825C98"/>
    <w:rsid w:val="00832F73"/>
    <w:rsid w:val="008350E5"/>
    <w:rsid w:val="008420E3"/>
    <w:rsid w:val="00844756"/>
    <w:rsid w:val="0085628E"/>
    <w:rsid w:val="00860969"/>
    <w:rsid w:val="00860DDC"/>
    <w:rsid w:val="00866ED1"/>
    <w:rsid w:val="00870DEC"/>
    <w:rsid w:val="0087522B"/>
    <w:rsid w:val="0087527B"/>
    <w:rsid w:val="008753F4"/>
    <w:rsid w:val="0087667E"/>
    <w:rsid w:val="00881B0B"/>
    <w:rsid w:val="00891906"/>
    <w:rsid w:val="00892116"/>
    <w:rsid w:val="00896B13"/>
    <w:rsid w:val="008A1318"/>
    <w:rsid w:val="008A31D5"/>
    <w:rsid w:val="008A6724"/>
    <w:rsid w:val="008A70C8"/>
    <w:rsid w:val="008B4117"/>
    <w:rsid w:val="008B54C2"/>
    <w:rsid w:val="008B578B"/>
    <w:rsid w:val="008C1A0D"/>
    <w:rsid w:val="008D6A14"/>
    <w:rsid w:val="008E4541"/>
    <w:rsid w:val="008E5864"/>
    <w:rsid w:val="008F4508"/>
    <w:rsid w:val="008F76C6"/>
    <w:rsid w:val="008F7FE2"/>
    <w:rsid w:val="009000A7"/>
    <w:rsid w:val="00900173"/>
    <w:rsid w:val="00900BC8"/>
    <w:rsid w:val="00922144"/>
    <w:rsid w:val="00923672"/>
    <w:rsid w:val="00942AEF"/>
    <w:rsid w:val="00943522"/>
    <w:rsid w:val="00956EFB"/>
    <w:rsid w:val="00962DA6"/>
    <w:rsid w:val="00964F54"/>
    <w:rsid w:val="00967FD6"/>
    <w:rsid w:val="00970A28"/>
    <w:rsid w:val="00971FBB"/>
    <w:rsid w:val="00972DB7"/>
    <w:rsid w:val="00977C7B"/>
    <w:rsid w:val="00980549"/>
    <w:rsid w:val="00980A22"/>
    <w:rsid w:val="00990049"/>
    <w:rsid w:val="00990E6C"/>
    <w:rsid w:val="0099714B"/>
    <w:rsid w:val="009A0EED"/>
    <w:rsid w:val="009A0FAA"/>
    <w:rsid w:val="009C021B"/>
    <w:rsid w:val="009C25A6"/>
    <w:rsid w:val="009C55D4"/>
    <w:rsid w:val="009D2E56"/>
    <w:rsid w:val="009E281A"/>
    <w:rsid w:val="009E3187"/>
    <w:rsid w:val="009E42F0"/>
    <w:rsid w:val="009F6170"/>
    <w:rsid w:val="009F6D73"/>
    <w:rsid w:val="00A024E9"/>
    <w:rsid w:val="00A0506A"/>
    <w:rsid w:val="00A137EA"/>
    <w:rsid w:val="00A1528A"/>
    <w:rsid w:val="00A20FAF"/>
    <w:rsid w:val="00A217D3"/>
    <w:rsid w:val="00A34671"/>
    <w:rsid w:val="00A407F2"/>
    <w:rsid w:val="00A5473E"/>
    <w:rsid w:val="00A570D6"/>
    <w:rsid w:val="00A6580F"/>
    <w:rsid w:val="00A66874"/>
    <w:rsid w:val="00A676B0"/>
    <w:rsid w:val="00A7061A"/>
    <w:rsid w:val="00A72BE8"/>
    <w:rsid w:val="00A77BE3"/>
    <w:rsid w:val="00A77EEF"/>
    <w:rsid w:val="00A83349"/>
    <w:rsid w:val="00A86DB7"/>
    <w:rsid w:val="00A95EB7"/>
    <w:rsid w:val="00AA4F36"/>
    <w:rsid w:val="00AB274B"/>
    <w:rsid w:val="00AB5C63"/>
    <w:rsid w:val="00AB5EBF"/>
    <w:rsid w:val="00AB67C9"/>
    <w:rsid w:val="00AB687D"/>
    <w:rsid w:val="00AC14F0"/>
    <w:rsid w:val="00AC17D7"/>
    <w:rsid w:val="00AD0FFC"/>
    <w:rsid w:val="00AD5393"/>
    <w:rsid w:val="00AD6333"/>
    <w:rsid w:val="00AD66AF"/>
    <w:rsid w:val="00AD7378"/>
    <w:rsid w:val="00AD77D1"/>
    <w:rsid w:val="00AE511B"/>
    <w:rsid w:val="00AE5551"/>
    <w:rsid w:val="00AF7802"/>
    <w:rsid w:val="00B100E9"/>
    <w:rsid w:val="00B143A7"/>
    <w:rsid w:val="00B16086"/>
    <w:rsid w:val="00B26220"/>
    <w:rsid w:val="00B3335B"/>
    <w:rsid w:val="00B4764C"/>
    <w:rsid w:val="00B53E91"/>
    <w:rsid w:val="00B53F1C"/>
    <w:rsid w:val="00B618AB"/>
    <w:rsid w:val="00B72352"/>
    <w:rsid w:val="00B745B2"/>
    <w:rsid w:val="00B775B4"/>
    <w:rsid w:val="00B83884"/>
    <w:rsid w:val="00B83A5D"/>
    <w:rsid w:val="00B95096"/>
    <w:rsid w:val="00BA02E8"/>
    <w:rsid w:val="00BB395A"/>
    <w:rsid w:val="00BC09A3"/>
    <w:rsid w:val="00BC2BF1"/>
    <w:rsid w:val="00BC4839"/>
    <w:rsid w:val="00BD0124"/>
    <w:rsid w:val="00BD076A"/>
    <w:rsid w:val="00BD4997"/>
    <w:rsid w:val="00BD4CA6"/>
    <w:rsid w:val="00BE3377"/>
    <w:rsid w:val="00BE560C"/>
    <w:rsid w:val="00BE5DFC"/>
    <w:rsid w:val="00BE7FB1"/>
    <w:rsid w:val="00BF081A"/>
    <w:rsid w:val="00BF20BB"/>
    <w:rsid w:val="00BF791C"/>
    <w:rsid w:val="00C1261F"/>
    <w:rsid w:val="00C14B30"/>
    <w:rsid w:val="00C171E4"/>
    <w:rsid w:val="00C21E94"/>
    <w:rsid w:val="00C259E0"/>
    <w:rsid w:val="00C32FF0"/>
    <w:rsid w:val="00C35044"/>
    <w:rsid w:val="00C46871"/>
    <w:rsid w:val="00C503CE"/>
    <w:rsid w:val="00C768D8"/>
    <w:rsid w:val="00C80247"/>
    <w:rsid w:val="00C82935"/>
    <w:rsid w:val="00C8756A"/>
    <w:rsid w:val="00C8760A"/>
    <w:rsid w:val="00C93A7F"/>
    <w:rsid w:val="00C942F8"/>
    <w:rsid w:val="00CA06A6"/>
    <w:rsid w:val="00CA3B93"/>
    <w:rsid w:val="00CB2D22"/>
    <w:rsid w:val="00CC2C19"/>
    <w:rsid w:val="00CD29C6"/>
    <w:rsid w:val="00CE0392"/>
    <w:rsid w:val="00CE147A"/>
    <w:rsid w:val="00CE4963"/>
    <w:rsid w:val="00CE7CE1"/>
    <w:rsid w:val="00CF6C0E"/>
    <w:rsid w:val="00D01441"/>
    <w:rsid w:val="00D0323C"/>
    <w:rsid w:val="00D17A15"/>
    <w:rsid w:val="00D3145E"/>
    <w:rsid w:val="00D4331A"/>
    <w:rsid w:val="00D44CF4"/>
    <w:rsid w:val="00D4736E"/>
    <w:rsid w:val="00D50FBE"/>
    <w:rsid w:val="00D54146"/>
    <w:rsid w:val="00D56BCA"/>
    <w:rsid w:val="00D62DA8"/>
    <w:rsid w:val="00D72EB8"/>
    <w:rsid w:val="00D7479E"/>
    <w:rsid w:val="00D766AD"/>
    <w:rsid w:val="00D77BEA"/>
    <w:rsid w:val="00D87443"/>
    <w:rsid w:val="00D8751F"/>
    <w:rsid w:val="00D9120B"/>
    <w:rsid w:val="00D944D8"/>
    <w:rsid w:val="00D95D13"/>
    <w:rsid w:val="00DA1675"/>
    <w:rsid w:val="00DA59A7"/>
    <w:rsid w:val="00DA6556"/>
    <w:rsid w:val="00DA7E01"/>
    <w:rsid w:val="00DB1394"/>
    <w:rsid w:val="00DB61CE"/>
    <w:rsid w:val="00DB64DB"/>
    <w:rsid w:val="00DC5865"/>
    <w:rsid w:val="00DC6415"/>
    <w:rsid w:val="00DD7025"/>
    <w:rsid w:val="00DE290A"/>
    <w:rsid w:val="00DE29DD"/>
    <w:rsid w:val="00DE41AB"/>
    <w:rsid w:val="00DE449E"/>
    <w:rsid w:val="00DE5B9C"/>
    <w:rsid w:val="00DE7BA2"/>
    <w:rsid w:val="00DF162E"/>
    <w:rsid w:val="00DF3C20"/>
    <w:rsid w:val="00E01425"/>
    <w:rsid w:val="00E05FED"/>
    <w:rsid w:val="00E1502A"/>
    <w:rsid w:val="00E15BAC"/>
    <w:rsid w:val="00E17601"/>
    <w:rsid w:val="00E30FD9"/>
    <w:rsid w:val="00E31628"/>
    <w:rsid w:val="00E32514"/>
    <w:rsid w:val="00E3590C"/>
    <w:rsid w:val="00E41AFA"/>
    <w:rsid w:val="00E4706B"/>
    <w:rsid w:val="00E509ED"/>
    <w:rsid w:val="00E5619C"/>
    <w:rsid w:val="00E56FD0"/>
    <w:rsid w:val="00E62EC0"/>
    <w:rsid w:val="00E64FC5"/>
    <w:rsid w:val="00E650DF"/>
    <w:rsid w:val="00E72327"/>
    <w:rsid w:val="00E76D3D"/>
    <w:rsid w:val="00E866CC"/>
    <w:rsid w:val="00E873F6"/>
    <w:rsid w:val="00E918BB"/>
    <w:rsid w:val="00E97296"/>
    <w:rsid w:val="00EA2F2E"/>
    <w:rsid w:val="00EA7B41"/>
    <w:rsid w:val="00EB13D7"/>
    <w:rsid w:val="00EB3FF0"/>
    <w:rsid w:val="00EC22A5"/>
    <w:rsid w:val="00EC3A8E"/>
    <w:rsid w:val="00EC5421"/>
    <w:rsid w:val="00ED0DC9"/>
    <w:rsid w:val="00ED2720"/>
    <w:rsid w:val="00ED76D1"/>
    <w:rsid w:val="00EE0B50"/>
    <w:rsid w:val="00EF3132"/>
    <w:rsid w:val="00EF5753"/>
    <w:rsid w:val="00EF5FAC"/>
    <w:rsid w:val="00EF6BC7"/>
    <w:rsid w:val="00EF7326"/>
    <w:rsid w:val="00F0288D"/>
    <w:rsid w:val="00F02E3A"/>
    <w:rsid w:val="00F03768"/>
    <w:rsid w:val="00F10691"/>
    <w:rsid w:val="00F11D26"/>
    <w:rsid w:val="00F20E7C"/>
    <w:rsid w:val="00F20F39"/>
    <w:rsid w:val="00F309CD"/>
    <w:rsid w:val="00F5533C"/>
    <w:rsid w:val="00F602ED"/>
    <w:rsid w:val="00F6412E"/>
    <w:rsid w:val="00F76743"/>
    <w:rsid w:val="00F92B91"/>
    <w:rsid w:val="00F947DD"/>
    <w:rsid w:val="00F95E9C"/>
    <w:rsid w:val="00FB4A1D"/>
    <w:rsid w:val="00FC1024"/>
    <w:rsid w:val="00FC135C"/>
    <w:rsid w:val="00FD3EBE"/>
    <w:rsid w:val="00FF0FF2"/>
    <w:rsid w:val="00FF4B51"/>
    <w:rsid w:val="00FF6F26"/>
    <w:rsid w:val="0141173F"/>
    <w:rsid w:val="038D0FEA"/>
    <w:rsid w:val="042DE15B"/>
    <w:rsid w:val="0478B801"/>
    <w:rsid w:val="0603FBDA"/>
    <w:rsid w:val="07B058C3"/>
    <w:rsid w:val="0D5E647C"/>
    <w:rsid w:val="0E1F9A47"/>
    <w:rsid w:val="19E731B5"/>
    <w:rsid w:val="23E3C9CA"/>
    <w:rsid w:val="25CDD780"/>
    <w:rsid w:val="2706BDD1"/>
    <w:rsid w:val="28B73AED"/>
    <w:rsid w:val="2BF6C935"/>
    <w:rsid w:val="2D5F95E3"/>
    <w:rsid w:val="33ED53B7"/>
    <w:rsid w:val="3BA3A94C"/>
    <w:rsid w:val="3C6B9E1A"/>
    <w:rsid w:val="3D70BC58"/>
    <w:rsid w:val="3E8357F6"/>
    <w:rsid w:val="44D9711D"/>
    <w:rsid w:val="4B48B2A1"/>
    <w:rsid w:val="4C09E86C"/>
    <w:rsid w:val="4CE48302"/>
    <w:rsid w:val="4DBBC6EF"/>
    <w:rsid w:val="4E805363"/>
    <w:rsid w:val="52BE71AA"/>
    <w:rsid w:val="536CECE3"/>
    <w:rsid w:val="540BB373"/>
    <w:rsid w:val="54EF94E7"/>
    <w:rsid w:val="5574A747"/>
    <w:rsid w:val="55EAA04F"/>
    <w:rsid w:val="5925080E"/>
    <w:rsid w:val="5B1D92E8"/>
    <w:rsid w:val="5B5ED66B"/>
    <w:rsid w:val="5D029452"/>
    <w:rsid w:val="6369E850"/>
    <w:rsid w:val="66A97698"/>
    <w:rsid w:val="672A0D27"/>
    <w:rsid w:val="6A77E9F1"/>
    <w:rsid w:val="6FBB9E4A"/>
    <w:rsid w:val="701B092F"/>
    <w:rsid w:val="742E16C7"/>
    <w:rsid w:val="748CAE26"/>
    <w:rsid w:val="75E317FF"/>
    <w:rsid w:val="7974C566"/>
    <w:rsid w:val="7AEAFE17"/>
    <w:rsid w:val="7BB3F616"/>
    <w:rsid w:val="7CAF77C7"/>
    <w:rsid w:val="7EBACE8D"/>
    <w:rsid w:val="7F3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1359D4"/>
  <w15:chartTrackingRefBased/>
  <w15:docId w15:val="{3FFE55E3-FF39-4EF8-855C-D28BB9B5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paragraph" w:styleId="Revision">
    <w:name w:val="Revision"/>
    <w:hidden/>
    <w:uiPriority w:val="99"/>
    <w:semiHidden/>
    <w:rsid w:val="0015714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571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71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714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1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1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3324</TotalTime>
  <Pages>2</Pages>
  <Words>318</Words>
  <Characters>1747</Characters>
  <Application>Microsoft Office Word</Application>
  <DocSecurity>0</DocSecurity>
  <Lines>69</Lines>
  <Paragraphs>36</Paragraphs>
  <ScaleCrop>false</ScaleCrop>
  <Company>Milwaukee County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Jane Geyer</cp:lastModifiedBy>
  <cp:revision>86</cp:revision>
  <cp:lastPrinted>2017-09-06T21:36:00Z</cp:lastPrinted>
  <dcterms:created xsi:type="dcterms:W3CDTF">2026-03-23T17:33:00Z</dcterms:created>
  <dcterms:modified xsi:type="dcterms:W3CDTF">2026-04-13T16:53:00Z</dcterms:modified>
</cp:coreProperties>
</file>